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499" w:rsidRPr="00BF492A" w:rsidRDefault="00873499" w:rsidP="00BF492A">
      <w:pPr>
        <w:spacing w:after="0" w:line="240" w:lineRule="auto"/>
        <w:jc w:val="center"/>
        <w:rPr>
          <w:rFonts w:ascii="Times New Roman" w:hAnsi="Times New Roman"/>
          <w:b/>
          <w:iCs/>
          <w:color w:val="000000"/>
          <w:sz w:val="28"/>
          <w:szCs w:val="28"/>
        </w:rPr>
      </w:pPr>
      <w:r w:rsidRPr="00BF492A">
        <w:rPr>
          <w:rFonts w:ascii="Times New Roman" w:hAnsi="Times New Roman"/>
          <w:b/>
          <w:iCs/>
          <w:color w:val="000000"/>
          <w:sz w:val="28"/>
          <w:szCs w:val="28"/>
          <w:lang w:val="en-US"/>
        </w:rPr>
        <w:t>I</w:t>
      </w:r>
      <w:r w:rsidRPr="00BF492A">
        <w:rPr>
          <w:rFonts w:ascii="Times New Roman" w:hAnsi="Times New Roman"/>
          <w:b/>
          <w:iCs/>
          <w:color w:val="000000"/>
          <w:sz w:val="28"/>
          <w:szCs w:val="28"/>
        </w:rPr>
        <w:t xml:space="preserve"> четверть – 9 часов</w:t>
      </w:r>
    </w:p>
    <w:p w:rsidR="00873499" w:rsidRPr="00BF492A" w:rsidRDefault="00873499" w:rsidP="00BF492A">
      <w:pPr>
        <w:spacing w:after="0" w:line="240" w:lineRule="auto"/>
        <w:ind w:left="-284"/>
        <w:rPr>
          <w:rFonts w:ascii="Times New Roman" w:hAnsi="Times New Roman"/>
          <w:sz w:val="28"/>
          <w:szCs w:val="28"/>
        </w:rPr>
      </w:pPr>
    </w:p>
    <w:tbl>
      <w:tblPr>
        <w:tblpPr w:leftFromText="180" w:rightFromText="180" w:vertAnchor="text" w:tblpX="-176" w:tblpY="1"/>
        <w:tblOverlap w:val="neve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827"/>
        <w:gridCol w:w="2435"/>
        <w:gridCol w:w="4326"/>
        <w:gridCol w:w="1811"/>
      </w:tblGrid>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№1</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Динамические упражнения для языка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Динамические упражнения для губ</w:t>
            </w:r>
          </w:p>
        </w:tc>
        <w:tc>
          <w:tcPr>
            <w:tcW w:w="4326"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1 «Часики» «Маятник»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Рот полуоткрыт. Губы растянуты 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улыбку. Кончиком языка тянуться попеременно под счет учителя к уголкам рта.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2 «Змейка»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Рот широко открыт. Узкий язык сильно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выдвинуть вперед и убрать в глубь рта.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«Качели»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Рот открыт. Напряженным языком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Тянуться к носу и подбородку, либо к верхним и нижним зубам.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4 «Спрячь конфетку»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Рот закрыт. Напряженным языком упереться то в одну, то в другую щеку.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5 «Почистить зубы»</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Рот закрыт. Круговые движением языка провести между губами и зубами.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6 «Катушка»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Рот открыт. Кончик языка упирается 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нижние резцы, боковые края прижаты к верхним коренным зубам. Широкий язык «выкатывается» вперед и упирается вглубь языка.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7 «Лошадка»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Присосать язык к небу, щелкнуть языком. Цокать медленно и сильно, тянуть подъязычную связку.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1 «Гармошка»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Рот раскрыт. Язык присосать к небу не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открывая язык от неба, сильно оттянуть вниз нижнюю челюсть.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2 «Улыбка»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Удерживание губ в улыбке Зубы не видны.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«Заборчик»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Верхние и нижние зубы обнажены.</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Губы растянуты в улыбку.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4 «Бублик»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Зубы сомкнуты. Губы округлены и чуть вытянуты вперед. Верхние и нижние резцы.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5 «Хоботок»</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Вытягивание сомкнутых губ вперед. Чередование положений губ: «Заборчик»-«Бублик»-«Улыбка»-«Хоботок»</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№2</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для развития памяти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восприятия</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4326" w:type="dxa"/>
          </w:tcPr>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1 Выучите стихотворение:</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Ложка – это ложка;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Ложкой суп едят.</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Кошка – это кошка,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 кошки 7 котят.</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Тряпка – это тряпка,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Тряпкой вытирают стол.</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Шапка – это шапка,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Оделся и пошел.</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И. Токманова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Профилактика нарушения зрения: «рисуем» горизонтальные столбики.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2 "Беспорядок на столе"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(раскладываются 5-7 предметов на столе. Дети рассматривая запоминают и закрывают глаза. Учитель переставляет вещи".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"Игра в слова"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Задание: </w:t>
            </w:r>
            <w:r w:rsidRPr="00EC0B85">
              <w:rPr>
                <w:rFonts w:ascii="Times New Roman" w:hAnsi="Times New Roman"/>
                <w:color w:val="000000"/>
                <w:sz w:val="28"/>
                <w:szCs w:val="28"/>
              </w:rPr>
              <w:t>Назову слова (с показом картинок). Старайтесь запомнить. ЗАЯЦ, ТЕЛЕВИЗОР, КУРИЦА, ШКАФ, МЫШЬ, ВОЛК, КРЕСЛО, ДИВАН, МЕДВЕДЬ.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повторите, слова по порядку</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 xml:space="preserve">- на какие части или группы разделите  эти слова?   </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sz w:val="28"/>
                <w:szCs w:val="28"/>
                <w:u w:val="single"/>
              </w:rPr>
              <w:t>Упражнение на развитие сенсо-моторики:</w:t>
            </w:r>
            <w:r w:rsidRPr="00EC0B85">
              <w:rPr>
                <w:rFonts w:ascii="Times New Roman" w:hAnsi="Times New Roman"/>
                <w:sz w:val="28"/>
                <w:szCs w:val="28"/>
              </w:rPr>
              <w:t xml:space="preserve"> одновременно 2-мя руками  рисуем по 2 точки, ..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по 2 палочки || ||</w:t>
            </w:r>
          </w:p>
          <w:p w:rsidR="00873499" w:rsidRPr="00EC0B85" w:rsidRDefault="00873499" w:rsidP="00BF492A">
            <w:pPr>
              <w:widowControl w:val="0"/>
              <w:autoSpaceDE w:val="0"/>
              <w:autoSpaceDN w:val="0"/>
              <w:adjustRightInd w:val="0"/>
              <w:spacing w:after="0" w:line="240" w:lineRule="auto"/>
              <w:ind w:left="-17"/>
              <w:rPr>
                <w:rFonts w:ascii="Times New Roman" w:hAnsi="Times New Roman"/>
                <w:b/>
                <w:sz w:val="28"/>
                <w:szCs w:val="28"/>
              </w:rPr>
            </w:pPr>
          </w:p>
          <w:p w:rsidR="00873499" w:rsidRPr="00EC0B85" w:rsidRDefault="00873499" w:rsidP="00BF492A">
            <w:pPr>
              <w:widowControl w:val="0"/>
              <w:autoSpaceDE w:val="0"/>
              <w:autoSpaceDN w:val="0"/>
              <w:adjustRightInd w:val="0"/>
              <w:spacing w:after="0" w:line="240" w:lineRule="auto"/>
              <w:ind w:left="-17"/>
              <w:rPr>
                <w:rFonts w:ascii="Times New Roman" w:hAnsi="Times New Roman"/>
                <w:b/>
                <w:sz w:val="28"/>
                <w:szCs w:val="28"/>
              </w:rPr>
            </w:pPr>
            <w:r w:rsidRPr="00EC0B85">
              <w:rPr>
                <w:rFonts w:ascii="Times New Roman" w:hAnsi="Times New Roman"/>
                <w:b/>
                <w:sz w:val="28"/>
                <w:szCs w:val="28"/>
              </w:rPr>
              <w:t xml:space="preserve">Упр. 1 </w:t>
            </w:r>
          </w:p>
          <w:p w:rsidR="00873499" w:rsidRPr="00EC0B85" w:rsidRDefault="00873499" w:rsidP="00BF492A">
            <w:pPr>
              <w:spacing w:after="0" w:line="240" w:lineRule="auto"/>
              <w:ind w:left="1961"/>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4" o:spid="_x0000_s1026" type="#_x0000_t75" style="position:absolute;left:0;text-align:left;margin-left:8.05pt;margin-top:36.45pt;width:82.5pt;height:121.5pt;z-index:251611136;visibility:visible" o:allowoverlap="f">
                  <v:imagedata r:id="rId5" o:title="" gain="10" blacklevel="-21627f"/>
                </v:shape>
              </w:pict>
            </w:r>
            <w:r w:rsidRPr="00EC0B85">
              <w:rPr>
                <w:rFonts w:ascii="Times New Roman" w:hAnsi="Times New Roman"/>
                <w:sz w:val="28"/>
                <w:szCs w:val="28"/>
              </w:rPr>
              <w:t>Нарисованная фигура, которую  надо вырезать из твердой бумаги.</w:t>
            </w:r>
          </w:p>
          <w:p w:rsidR="00873499" w:rsidRPr="00EC0B85" w:rsidRDefault="00873499" w:rsidP="00BF492A">
            <w:pPr>
              <w:spacing w:after="0" w:line="240" w:lineRule="auto"/>
              <w:ind w:left="1961"/>
              <w:rPr>
                <w:rFonts w:ascii="Times New Roman" w:hAnsi="Times New Roman"/>
                <w:sz w:val="28"/>
                <w:szCs w:val="28"/>
              </w:rPr>
            </w:pPr>
          </w:p>
          <w:p w:rsidR="00873499" w:rsidRPr="00EC0B85" w:rsidRDefault="00873499" w:rsidP="00BF492A">
            <w:pPr>
              <w:spacing w:after="0" w:line="240" w:lineRule="auto"/>
              <w:ind w:left="1961"/>
              <w:rPr>
                <w:rFonts w:ascii="Times New Roman" w:hAnsi="Times New Roman"/>
                <w:sz w:val="28"/>
                <w:szCs w:val="28"/>
              </w:rPr>
            </w:pPr>
            <w:r w:rsidRPr="00EC0B85">
              <w:rPr>
                <w:rFonts w:ascii="Times New Roman" w:hAnsi="Times New Roman"/>
                <w:sz w:val="28"/>
                <w:szCs w:val="28"/>
              </w:rPr>
              <w:t>Задание: Закрыты глаза и ощупай фигуру.</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Расскажи, что чувствуешь. Как ты думаешь, как выглядит эта фигура? Фигура убирается. Дети рисуют по памяти то, что запомнили. «Нарисуйте фигуру, что держали в руках!»</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Это задание можно повторить с фигурами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Pr>
                <w:noProof/>
              </w:rPr>
              <w:pict>
                <v:shape id="Рисунок 25" o:spid="_x0000_s1027" type="#_x0000_t75" style="position:absolute;margin-left:-.35pt;margin-top:8.4pt;width:204pt;height:93.75pt;z-index:251612160;visibility:visible;mso-wrap-distance-left:504.05pt;mso-wrap-distance-right:504.05pt;mso-position-horizontal-relative:margin">
                  <v:imagedata r:id="rId6" o:title="" gain="2147483647f" blacklevel="-7864f"/>
                  <w10:wrap type="topAndBottom" anchorx="margin"/>
                </v:shape>
              </w:pict>
            </w: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 xml:space="preserve">Упражнение на дыхание </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«Пилка дров»</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Дети становятся против друг друга парами, берутся за руки и имитируют пилку дров: руки на себя – вдох, руки от себя – выдох.</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 xml:space="preserve">Упр. 2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Геометрические фигуры вырезать из картона.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Pr>
                <w:noProof/>
              </w:rPr>
              <w:pict>
                <v:rect id="_x0000_s1028" style="position:absolute;margin-left:179.35pt;margin-top:4.35pt;width:18pt;height:27pt;z-index:251617280"/>
              </w:pict>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9" type="#_x0000_t7" style="position:absolute;margin-left:125.35pt;margin-top:4.35pt;width:36pt;height:27pt;z-index:251616256"/>
              </w:pict>
            </w:r>
            <w:r>
              <w:rPr>
                <w:noProof/>
              </w:rPr>
              <w:pict>
                <v:rect id="_x0000_s1030" style="position:absolute;margin-left:80.35pt;margin-top:4.35pt;width:27pt;height:27pt;z-index:251615232"/>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margin-left:35.35pt;margin-top:4.35pt;width:27pt;height:27pt;z-index:251614208"/>
              </w:pict>
            </w:r>
            <w:r>
              <w:rPr>
                <w:noProof/>
              </w:rPr>
              <w:pict>
                <v:oval id="_x0000_s1032" style="position:absolute;margin-left:-.65pt;margin-top:4.35pt;width:27pt;height:27pt;z-index:251613184"/>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Как называются эти фигуры?</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На что похожи эти фигуры?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Задание: </w:t>
            </w:r>
            <w:r w:rsidRPr="00EC0B85">
              <w:rPr>
                <w:rFonts w:ascii="Times New Roman" w:hAnsi="Times New Roman"/>
                <w:color w:val="000000"/>
                <w:sz w:val="28"/>
                <w:szCs w:val="28"/>
              </w:rPr>
              <w:t>с закрытыми глазами ощупать эти фигуры в определенном порядке.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Расскажи по порядку какая 1-ая фигура и т.д.</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 </w:t>
            </w:r>
            <w:r w:rsidRPr="00EC0B85">
              <w:rPr>
                <w:rFonts w:ascii="Times New Roman" w:hAnsi="Times New Roman"/>
                <w:b/>
                <w:bCs/>
                <w:color w:val="000000"/>
                <w:sz w:val="28"/>
                <w:szCs w:val="28"/>
              </w:rPr>
              <w:t xml:space="preserve">Задание: </w:t>
            </w:r>
            <w:r w:rsidRPr="00EC0B85">
              <w:rPr>
                <w:rFonts w:ascii="Times New Roman" w:hAnsi="Times New Roman"/>
                <w:color w:val="000000"/>
                <w:sz w:val="28"/>
                <w:szCs w:val="28"/>
              </w:rPr>
              <w:t>назовите признаки фигур</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          - есть стороны, углы и т.д.)</w:t>
            </w: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«Игра в слова»</w:t>
            </w: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noProof/>
                <w:color w:val="000000"/>
                <w:sz w:val="28"/>
                <w:szCs w:val="28"/>
              </w:rPr>
              <w:pict>
                <v:shape id="Схема 7" o:spid="_x0000_i1025" type="#_x0000_t75" style="width:198pt;height:153.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">
                  <v:imagedata r:id="rId7" o:title="" cropbottom="-150f" cropleft="-7438f" cropright="-7723f"/>
                  <o:lock v:ext="edit" aspectratio="f"/>
                </v:shape>
              </w:pict>
            </w: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Сейчас назову несколько "раз (5-10 раз) Постарайся запомнить их.</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Задание №1</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Назовите слова которые запомнили.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Задание№2</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Что общее у этих слов? Чем похожи эти слова?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 xml:space="preserve">Задание №3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Как пишется буква -С-?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Задание №4</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Придумай слова которые начинаются с -С-.</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Задание </w:t>
            </w:r>
            <w:r w:rsidRPr="00EC0B85">
              <w:rPr>
                <w:rFonts w:ascii="Times New Roman" w:hAnsi="Times New Roman"/>
                <w:b/>
                <w:iCs/>
                <w:color w:val="000000"/>
                <w:sz w:val="28"/>
                <w:szCs w:val="28"/>
              </w:rPr>
              <w:t>№5</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Можете ли вспомнить те слова, которые я просила запомнить? Повторите их! </w:t>
            </w:r>
          </w:p>
          <w:p w:rsidR="00873499" w:rsidRPr="00EC0B85" w:rsidRDefault="00873499" w:rsidP="00BF492A">
            <w:pPr>
              <w:spacing w:after="0" w:line="240" w:lineRule="auto"/>
              <w:rPr>
                <w:rFonts w:ascii="Times New Roman" w:hAnsi="Times New Roman"/>
                <w:b/>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№3</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«Развитие цветов»</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Восприятие величины</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Восприятие высоты</w:t>
            </w:r>
          </w:p>
        </w:tc>
        <w:tc>
          <w:tcPr>
            <w:tcW w:w="4326" w:type="dxa"/>
          </w:tcPr>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1 «Разрезанная картинка»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Собери из частей картинку так, чтобы она выглядела целой.</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(На выбор учителя любая цветная картинка).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 «Рисуем» глазами большой столб.</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Дыхательное упражнение</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«Вертушка».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Предлагается длительно подуть на вертушку, чтобы она плавно вертелась.</w:t>
            </w: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2 «Сложи рисунки из фигур».</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Сложите такие же предметы, как на рисунке, поворачивая часть деталей другой стороной (белой)</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Pr>
                <w:noProof/>
              </w:rPr>
              <w:pict>
                <v:shape id="Рисунок 73" o:spid="_x0000_s1033" type="#_x0000_t75" style="position:absolute;margin-left:8.05pt;margin-top:10.05pt;width:157.05pt;height:91.1pt;z-index:251661312;visibility:visible;mso-wrap-distance-left:504.05pt;mso-wrap-distance-right:504.05pt;mso-position-horizontal-relative:margin">
                  <v:imagedata r:id="rId8" o:title="" gain="126031f" blacklevel="-3932f"/>
                  <w10:wrap anchorx="margin"/>
                </v:shape>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«Игра на узнавание форм»</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Из каких фигур нарисованы флажки? Раскрась их.</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74" o:spid="_x0000_s1034" type="#_x0000_t75" style="position:absolute;margin-left:17.05pt;margin-top:5.85pt;width:166.3pt;height:212.3pt;rotation:-163614fd;z-index:251662336;visibility:visible;mso-wrap-distance-left:504.05pt;mso-wrap-distance-right:504.05pt;mso-position-horizontal-relative:margin">
                  <v:imagedata r:id="rId9" o:title=""/>
                  <w10:wrap anchorx="margin"/>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jc w:val="center"/>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4 «Одень куклу красиво»</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Вырезанная кукла и наряды для нее (показано, как надо моделировать одежду из разных деталей)</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 Одень куклу по погоде?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Почему так одел ее?</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5 «Наложи квадраты»</w:t>
            </w: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r>
              <w:rPr>
                <w:noProof/>
              </w:rPr>
              <w:pict>
                <v:shape id="Рисунок 75" o:spid="_x0000_s1035" type="#_x0000_t75" style="position:absolute;margin-left:-.95pt;margin-top:11.6pt;width:189pt;height:80.1pt;z-index:251663360;visibility:visible;mso-wrap-distance-left:7in;mso-wrap-distance-right:7in;mso-position-horizontal-relative:margin">
                  <v:imagedata r:id="rId10" o:title="" gain="1.5625"/>
                  <w10:wrap anchorx="margin"/>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jc w:val="center"/>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Покажите, как можно больше в большой квадрат вложить меньшие квадраты.</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№4</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воображения</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Восприятие социальных явлений</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4326" w:type="dxa"/>
          </w:tcPr>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 «Рисуем» глазами Елочку</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Pr>
                <w:noProof/>
              </w:rPr>
              <w:pict>
                <v:line id="_x0000_s1036" style="position:absolute;flip:x y;z-index:251622400" from="80.05pt,34.3pt" to="89.3pt,43.6pt"/>
              </w:pict>
            </w:r>
            <w:r>
              <w:rPr>
                <w:noProof/>
              </w:rPr>
              <w:pict>
                <v:line id="_x0000_s1037" style="position:absolute;flip:x;z-index:251619328" from="71.05pt,34.3pt" to="80.05pt,43.3pt"/>
              </w:pict>
            </w:r>
            <w:r>
              <w:rPr>
                <w:noProof/>
              </w:rPr>
              <w:pict>
                <v:line id="_x0000_s1038" style="position:absolute;z-index:251618304" from="80.05pt,34.3pt" to="80.05pt,79.3pt"/>
              </w:pict>
            </w:r>
          </w:p>
          <w:p w:rsidR="00873499" w:rsidRPr="00EC0B85" w:rsidRDefault="00873499" w:rsidP="00BF492A">
            <w:pPr>
              <w:spacing w:after="0" w:line="240" w:lineRule="auto"/>
              <w:rPr>
                <w:rFonts w:ascii="Times New Roman" w:hAnsi="Times New Roman"/>
                <w:sz w:val="28"/>
                <w:szCs w:val="28"/>
              </w:rPr>
            </w:pPr>
            <w:r>
              <w:rPr>
                <w:noProof/>
              </w:rPr>
              <w:pict>
                <v:line id="_x0000_s1039" style="position:absolute;flip:x;z-index:251621376" from="71.05pt,38.5pt" to="80.05pt,47.5pt"/>
              </w:pict>
            </w:r>
            <w:r>
              <w:rPr>
                <w:noProof/>
              </w:rPr>
              <w:pict>
                <v:line id="_x0000_s1040" style="position:absolute;flip:x y;z-index:251624448" from="80.05pt,38.5pt" to="89.3pt,47.8pt"/>
              </w:pict>
            </w:r>
          </w:p>
          <w:p w:rsidR="00873499" w:rsidRPr="00EC0B85" w:rsidRDefault="00873499" w:rsidP="00BF492A">
            <w:pPr>
              <w:spacing w:after="0" w:line="240" w:lineRule="auto"/>
              <w:rPr>
                <w:rFonts w:ascii="Times New Roman" w:hAnsi="Times New Roman"/>
                <w:sz w:val="28"/>
                <w:szCs w:val="28"/>
              </w:rPr>
            </w:pPr>
            <w:r>
              <w:rPr>
                <w:noProof/>
              </w:rPr>
              <w:pict>
                <v:line id="_x0000_s1041" style="position:absolute;flip:x;z-index:251620352" from="71.05pt,42.7pt" to="80.05pt,51.7pt"/>
              </w:pict>
            </w:r>
            <w:r>
              <w:rPr>
                <w:noProof/>
              </w:rPr>
              <w:pict>
                <v:line id="_x0000_s1042" style="position:absolute;flip:x y;z-index:251623424" from="80.05pt,42.7pt" to="89.3pt,52pt"/>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1</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 Что за предметы изображены:</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Pr>
                <w:noProof/>
              </w:rPr>
              <w:pict>
                <v:shape id="Рисунок 41" o:spid="_x0000_s1043" type="#_x0000_t75" alt="1" style="position:absolute;margin-left:8.05pt;margin-top:7.75pt;width:153pt;height:153pt;z-index:251628544;visibility:visible">
                  <v:imagedata r:id="rId11"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2 «Посмотри на меня»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Какие части тела у человека можно назвать длинными и короткими?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rPr>
              <w:t>Упр. 3 «Построй ворота»</w:t>
            </w:r>
            <w:r w:rsidRPr="00EC0B85">
              <w:rPr>
                <w:rFonts w:ascii="Times New Roman" w:hAnsi="Times New Roman"/>
                <w:color w:val="000000"/>
                <w:sz w:val="28"/>
                <w:szCs w:val="28"/>
              </w:rPr>
              <w:t xml:space="preserve"> (работали с «Лего»)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Постройте широкие ворота.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А теперь сделайте узкие ворота.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Какие ворота красивее? Прочнее?</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дыхания</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 xml:space="preserve"> «Покатай карандаш»</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Детям предлагается вдохнуть через нос и, выдыхая через рот, прокатить по карте круглый карандаш.</w:t>
            </w:r>
          </w:p>
          <w:p w:rsidR="00873499" w:rsidRPr="00EC0B85" w:rsidRDefault="00873499" w:rsidP="00BF492A">
            <w:pPr>
              <w:spacing w:after="0" w:line="240" w:lineRule="auto"/>
              <w:rPr>
                <w:rFonts w:ascii="Times New Roman" w:hAnsi="Times New Roman"/>
                <w:b/>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№5</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Упражнение развитие внимания</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4326"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1 «Определи настроение»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Даны фото детей, людей с разными настроениями.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У кого какое настроение?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Почему? Как думаешь?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А у тебя такое настроение бывает?</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Когда? Почему?</w:t>
            </w: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Упр. 2  «Найди одинаковые буквы»</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Рассматриваются картинки. Найдите 2 одинаковые буквы.</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Упр. 3 «Окна»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Даются учителем 2 одинаковые картинки. </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Pr>
                <w:noProof/>
              </w:rPr>
              <w:pict>
                <v:shape id="Рисунок 76" o:spid="_x0000_s1044" type="#_x0000_t75" style="position:absolute;margin-left:97.05pt;margin-top:8.7pt;width:71.95pt;height:99pt;z-index:-251652096;visibility:visible;mso-wrap-distance-left:504.05pt;mso-wrap-distance-right:504.05pt;mso-position-horizontal-relative:margin">
                  <v:imagedata r:id="rId12" o:title="" gain="105703f"/>
                  <w10:wrap anchorx="margin"/>
                </v:shape>
              </w:pict>
            </w:r>
            <w:r w:rsidRPr="00EC0B85">
              <w:rPr>
                <w:rFonts w:ascii="Times New Roman" w:hAnsi="Times New Roman"/>
                <w:b/>
                <w:color w:val="000000"/>
                <w:sz w:val="28"/>
                <w:szCs w:val="28"/>
              </w:rPr>
              <w:t>«Окна»</w:t>
            </w: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77" o:spid="_x0000_s1045" type="#_x0000_t75" style="position:absolute;margin-left:1.65pt;margin-top:2.15pt;width:72.9pt;height:92.75pt;z-index:251665408;visibility:visible;mso-wrap-distance-left:504.05pt;mso-wrap-distance-right:504.05pt;mso-position-horizontal-relative:margin">
                  <v:imagedata r:id="rId13" o:title="" gain="136533f" blacklevel="1311f"/>
                  <w10:wrap type="topAndBottom" anchorx="margin"/>
                </v:shape>
              </w:pict>
            </w:r>
            <w:r w:rsidRPr="00EC0B85">
              <w:rPr>
                <w:rFonts w:ascii="Times New Roman" w:hAnsi="Times New Roman"/>
                <w:color w:val="000000"/>
                <w:sz w:val="28"/>
                <w:szCs w:val="28"/>
              </w:rPr>
              <w:t>(посчитайте круглые окна, потом квадратные).</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Упр. 4 Какие спрятаны предметы в рисунках.</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сенсо-моторики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Рисуем 2-мя руками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одновременно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снежинки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Pr>
                <w:noProof/>
              </w:rPr>
              <w:pict>
                <v:line id="_x0000_s1046" style="position:absolute;z-index:251666432" from="3.6pt,27pt" to="39.6pt,27pt"/>
              </w:pict>
            </w:r>
            <w:r>
              <w:rPr>
                <w:noProof/>
              </w:rPr>
            </w:r>
            <w:r w:rsidRPr="00EC0B85">
              <w:rPr>
                <w:rFonts w:ascii="Times New Roman" w:hAnsi="Times New Roman"/>
                <w:sz w:val="28"/>
                <w:szCs w:val="28"/>
              </w:rPr>
              <w:pict>
                <v:group id="_x0000_s1047" editas="canvas" style="width:48.6pt;height:54pt;mso-position-horizontal-relative:char;mso-position-vertical-relative:line" coordorigin="2197,3016" coordsize="1768,1994">
                  <o:lock v:ext="edit" aspectratio="t"/>
                  <v:shape id="_x0000_s1048" type="#_x0000_t75" style="position:absolute;left:2197;top:3016;width:1768;height:1994" o:preferrelative="f">
                    <v:fill o:detectmouseclick="t"/>
                    <v:path o:extrusionok="t" o:connecttype="none"/>
                    <o:lock v:ext="edit" text="t"/>
                  </v:shape>
                  <v:line id="_x0000_s1049" style="position:absolute" from="2982,3348" to="2983,4678"/>
                  <v:line id="_x0000_s1050" style="position:absolute;flip:x" from="2328,3348" to="3637,4683"/>
                  <v:line id="_x0000_s1051" style="position:absolute;flip:x y" from="2328,3348" to="3637,4678"/>
                  <w10:anchorlock/>
                </v:group>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Pr>
                <w:noProof/>
              </w:rPr>
              <w:pict>
                <v:group id="_x0000_s1052" editas="canvas" style="position:absolute;margin-left:-5.8pt;margin-top:3.8pt;width:36.8pt;height:36.95pt;z-index:-251649024" coordorigin="2313,3666" coordsize="1339,1364" wrapcoords="-441 441 6171 7494 6612 7494 0 10139 5731 14547 -441 20718 21600 20718 15429 14547 21159 10139 14547 7494 14988 7494 21600 441 -441 441">
                  <o:lock v:ext="edit" aspectratio="t"/>
                  <v:shape id="_x0000_s1053" type="#_x0000_t75" style="position:absolute;left:2313;top:3666;width:1339;height:1364" o:preferrelative="f">
                    <v:fill o:detectmouseclick="t"/>
                    <v:path o:extrusionok="t" o:connecttype="none"/>
                    <o:lock v:ext="edit" text="t"/>
                  </v:shape>
                  <v:line id="_x0000_s1054" style="position:absolute" from="2982,3681" to="2983,5010"/>
                  <v:line id="_x0000_s1055" style="position:absolute;flip:x" from="2328,3681" to="3637,5015"/>
                  <v:line id="_x0000_s1056" style="position:absolute;flip:x y" from="2328,3681" to="3637,5010"/>
                  <v:line id="_x0000_s1057" style="position:absolute" from="2328,4345" to="3637,4346"/>
                  <w10:wrap type="tight"/>
                </v:group>
              </w:pict>
            </w:r>
            <w:r w:rsidRPr="00EC0B85">
              <w:rPr>
                <w:rFonts w:ascii="Times New Roman" w:hAnsi="Times New Roman"/>
                <w:b/>
                <w:sz w:val="28"/>
                <w:szCs w:val="28"/>
              </w:rPr>
              <w:t>Упр. 5 «Почини коврик»</w:t>
            </w: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6 «Нарисуй такие же узоры»</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Pr>
                <w:noProof/>
              </w:rPr>
              <w:pict>
                <v:shape id="Рисунок 85" o:spid="_x0000_s1058" type="#_x0000_t75" style="position:absolute;margin-left:17.05pt;margin-top:12.1pt;width:179.45pt;height:233.8pt;z-index:251668480;visibility:visible">
                  <v:imagedata r:id="rId14" o:title=""/>
                </v:shape>
              </w:pic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а)</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б)</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в)</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г)</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д)</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p>
        </w:tc>
        <w:tc>
          <w:tcPr>
            <w:tcW w:w="18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2</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3</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4</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5</w:t>
            </w:r>
          </w:p>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№6</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Упражнение на развитие логического мышления</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4326" w:type="dxa"/>
          </w:tcPr>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Дыхательное упражнение</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 xml:space="preserve"> «Погреться на морозе»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Дети вдыхают через нос и дуют на «озябшие» руки, плавно выдыхая через рот, как бы согревая руки.</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1 Лото «Собери сказку»</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Даются картинки с главными героями 5-8 популярных сказок.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Дети должны собрать героев каждой сказки.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sz w:val="28"/>
                <w:szCs w:val="28"/>
              </w:rPr>
              <w:t xml:space="preserve">Упр. 2 </w:t>
            </w:r>
            <w:r w:rsidRPr="00EC0B85">
              <w:rPr>
                <w:rFonts w:ascii="Times New Roman" w:hAnsi="Times New Roman"/>
                <w:b/>
                <w:bCs/>
                <w:color w:val="000000"/>
                <w:sz w:val="28"/>
                <w:szCs w:val="28"/>
              </w:rPr>
              <w:t>«Вопросы для обследования»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Назови свою фамилию, имя, отчество.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Назови фамилию, имя, отчество мамы, папы.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Ты девочка или мальчик? Кем будешь, когда вырастешь, тетей или дядей?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У тебя есть брат, сестра? Кто старше?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Сколько тебе лет? А сколько будет через год? Через два?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Сейчас утро или вечер?</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Когда ты завтракаешь? Утром или вечером? Обедаешь - утром или днем? Что бывает раньше - обед или ужин?</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Где ты живешь? Назови дом, адрес.</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Кем работает твоя мама? папа?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Ты любишь рисовать? Какого цвета это платье? Стол? И т.п.</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Какое время года сейчас? Почему так считаешь?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Когда можно кататься на санках?</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Почему снег зимой, а не летом?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Что делает почтальон? Учитель? Повар?</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Звонок или парта зачем в школе нужны?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Покажи правый глаз. Покажи левое ухо. Зачем они нужны?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Каких животных знаешь?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Кто больше корова или коза? Птица или пчела?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У кого больше лапы у собаки или петуха?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Что нужно сделать, если нечаянно сломаешь чужую вещь?</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 «Рисуем» глазами зигзаги</w:t>
            </w:r>
          </w:p>
          <w:p w:rsidR="00873499" w:rsidRPr="00EC0B85" w:rsidRDefault="00873499" w:rsidP="00BF492A">
            <w:pPr>
              <w:spacing w:after="0" w:line="240" w:lineRule="auto"/>
              <w:rPr>
                <w:rFonts w:ascii="Times New Roman" w:hAnsi="Times New Roman"/>
                <w:sz w:val="28"/>
                <w:szCs w:val="28"/>
              </w:rPr>
            </w:pPr>
            <w:r>
              <w:rPr>
                <w:noProof/>
              </w:rPr>
              <w:pict>
                <v:shape id="Рисунок 38" o:spid="_x0000_s1059" type="#_x0000_t75" style="position:absolute;margin-left:14.45pt;margin-top:6.6pt;width:78.75pt;height:23.25pt;z-index:251625472;visibility:visible">
                  <v:imagedata r:id="rId15"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sz w:val="28"/>
                <w:szCs w:val="28"/>
              </w:rPr>
              <w:t xml:space="preserve">Упр. 3 «Загадки» </w:t>
            </w:r>
            <w:r w:rsidRPr="00EC0B85">
              <w:rPr>
                <w:rFonts w:ascii="Times New Roman" w:hAnsi="Times New Roman"/>
                <w:sz w:val="28"/>
                <w:szCs w:val="28"/>
              </w:rPr>
              <w:t>(10-15)</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см. «Тысяча загадок»</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«Академия развития» </w:t>
            </w:r>
            <w:smartTag w:uri="urn:schemas-microsoft-com:office:smarttags" w:element="metricconverter">
              <w:smartTagPr>
                <w:attr w:name="ProductID" w:val="1997 г"/>
              </w:smartTagPr>
              <w:r w:rsidRPr="00EC0B85">
                <w:rPr>
                  <w:rFonts w:ascii="Times New Roman" w:hAnsi="Times New Roman"/>
                  <w:sz w:val="28"/>
                  <w:szCs w:val="28"/>
                </w:rPr>
                <w:t>1997 г</w:t>
              </w:r>
            </w:smartTag>
            <w:r w:rsidRPr="00EC0B85">
              <w:rPr>
                <w:rFonts w:ascii="Times New Roman" w:hAnsi="Times New Roman"/>
                <w:sz w:val="28"/>
                <w:szCs w:val="28"/>
              </w:rPr>
              <w:t>.</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Подбираются 15-20 загадок. Желательно по темам. Например, тема «Герои сказок», «Животный мир», «Летние забавы» и т.п.</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4 «Классификация предметов»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Выставляются рис. Предметов по 4 в ряд.</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Что нарисовано?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Назови каждый предмет в ряду?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Какие общие признаки объединяют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предмет в ряду?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Назовите предметы в ряду одним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словом.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Слова в рис. по темам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посуда        д) мебель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игрушки     е) школьные принадлежности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цветы         ж) овощи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г) фрукты</w:t>
            </w: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сенсо-моторики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Рисуем 2-мя руками одновременно яблока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5«Что лишнее?»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Ряд картинок.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Игра позволяет найти общие 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раздельные.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Свойства предметов, и объединить их 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группы по какому-либо основному,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существенному признаку, проводить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классификацию.</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Задание: Что лишнее?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Почему? Назови отличительный признак.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rPr>
              <w:t>Упр. 6</w:t>
            </w:r>
            <w:r w:rsidRPr="00EC0B85">
              <w:rPr>
                <w:rFonts w:ascii="Times New Roman" w:hAnsi="Times New Roman"/>
                <w:color w:val="000000"/>
                <w:sz w:val="28"/>
                <w:szCs w:val="28"/>
              </w:rPr>
              <w:t xml:space="preserve"> Игра с мячом « </w:t>
            </w:r>
            <w:r w:rsidRPr="00EC0B85">
              <w:rPr>
                <w:rFonts w:ascii="Times New Roman" w:hAnsi="Times New Roman"/>
                <w:b/>
                <w:bCs/>
                <w:color w:val="000000"/>
                <w:sz w:val="28"/>
                <w:szCs w:val="28"/>
              </w:rPr>
              <w:t>Я знаю»</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знаю 5 имен мальчиков..........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знаю 5 имен девочек.............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знаю 5 цветов......................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знаю 5 городов....................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знаю 5 животных................</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Я знаю 5 птиц.......................и т.д.</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7 «Чем похожи слова?»: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кошка, книга, крыша;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б) печь, течь, речь.</w:t>
            </w:r>
          </w:p>
        </w:tc>
        <w:tc>
          <w:tcPr>
            <w:tcW w:w="1811"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6</w:t>
            </w:r>
          </w:p>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№7</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развитие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воображения</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4326" w:type="dxa"/>
          </w:tcPr>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Гимнастика для губ и щек:</w:t>
            </w:r>
          </w:p>
          <w:p w:rsidR="00873499" w:rsidRPr="00EC0B85" w:rsidRDefault="00873499" w:rsidP="00BF492A">
            <w:pPr>
              <w:numPr>
                <w:ilvl w:val="0"/>
                <w:numId w:val="3"/>
              </w:numPr>
              <w:spacing w:after="0" w:line="240" w:lineRule="auto"/>
              <w:rPr>
                <w:rFonts w:ascii="Times New Roman" w:hAnsi="Times New Roman"/>
                <w:sz w:val="28"/>
                <w:szCs w:val="28"/>
              </w:rPr>
            </w:pPr>
            <w:r w:rsidRPr="00EC0B85">
              <w:rPr>
                <w:rFonts w:ascii="Times New Roman" w:hAnsi="Times New Roman"/>
                <w:sz w:val="28"/>
                <w:szCs w:val="28"/>
              </w:rPr>
              <w:t>Надувание обеих щек одновременно.</w:t>
            </w:r>
          </w:p>
          <w:p w:rsidR="00873499" w:rsidRPr="00EC0B85" w:rsidRDefault="00873499" w:rsidP="00BF492A">
            <w:pPr>
              <w:numPr>
                <w:ilvl w:val="0"/>
                <w:numId w:val="3"/>
              </w:numPr>
              <w:spacing w:after="0" w:line="240" w:lineRule="auto"/>
              <w:rPr>
                <w:rFonts w:ascii="Times New Roman" w:hAnsi="Times New Roman"/>
                <w:sz w:val="28"/>
                <w:szCs w:val="28"/>
              </w:rPr>
            </w:pPr>
            <w:r w:rsidRPr="00EC0B85">
              <w:rPr>
                <w:rFonts w:ascii="Times New Roman" w:hAnsi="Times New Roman"/>
                <w:sz w:val="28"/>
                <w:szCs w:val="28"/>
              </w:rPr>
              <w:t>Надувание щек попеременно.</w:t>
            </w:r>
          </w:p>
          <w:p w:rsidR="00873499" w:rsidRPr="00EC0B85" w:rsidRDefault="00873499" w:rsidP="00BF492A">
            <w:pPr>
              <w:numPr>
                <w:ilvl w:val="0"/>
                <w:numId w:val="3"/>
              </w:numPr>
              <w:spacing w:after="0" w:line="240" w:lineRule="auto"/>
              <w:rPr>
                <w:rFonts w:ascii="Times New Roman" w:hAnsi="Times New Roman"/>
                <w:sz w:val="28"/>
                <w:szCs w:val="28"/>
              </w:rPr>
            </w:pPr>
            <w:r w:rsidRPr="00EC0B85">
              <w:rPr>
                <w:rFonts w:ascii="Times New Roman" w:hAnsi="Times New Roman"/>
                <w:sz w:val="28"/>
                <w:szCs w:val="28"/>
              </w:rPr>
              <w:t>Втягивание щек в ротовую полость.</w:t>
            </w:r>
          </w:p>
          <w:p w:rsidR="00873499" w:rsidRPr="00EC0B85" w:rsidRDefault="00873499" w:rsidP="00BF492A">
            <w:pPr>
              <w:numPr>
                <w:ilvl w:val="0"/>
                <w:numId w:val="3"/>
              </w:numPr>
              <w:spacing w:after="0" w:line="240" w:lineRule="auto"/>
              <w:rPr>
                <w:rFonts w:ascii="Times New Roman" w:hAnsi="Times New Roman"/>
                <w:sz w:val="28"/>
                <w:szCs w:val="28"/>
              </w:rPr>
            </w:pPr>
            <w:r w:rsidRPr="00EC0B85">
              <w:rPr>
                <w:rFonts w:ascii="Times New Roman" w:hAnsi="Times New Roman"/>
                <w:sz w:val="28"/>
                <w:szCs w:val="28"/>
              </w:rPr>
              <w:t>Оскал: губы растягиваются в стороны, плотно прижимаются к деснам, обнажаются оба ряда зубов.</w:t>
            </w:r>
          </w:p>
          <w:p w:rsidR="00873499" w:rsidRPr="00EC0B85" w:rsidRDefault="00873499" w:rsidP="00BF492A">
            <w:pPr>
              <w:numPr>
                <w:ilvl w:val="0"/>
                <w:numId w:val="3"/>
              </w:numPr>
              <w:spacing w:after="0" w:line="240" w:lineRule="auto"/>
              <w:rPr>
                <w:rFonts w:ascii="Times New Roman" w:hAnsi="Times New Roman"/>
                <w:sz w:val="28"/>
                <w:szCs w:val="28"/>
              </w:rPr>
            </w:pPr>
            <w:r w:rsidRPr="00EC0B85">
              <w:rPr>
                <w:rFonts w:ascii="Times New Roman" w:hAnsi="Times New Roman"/>
                <w:sz w:val="28"/>
                <w:szCs w:val="28"/>
              </w:rPr>
              <w:t>Чередование оскал-хоботок (улыбка-трубочка).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1 «Назовите общие признаки»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яблока и арбуза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кошки и собаки</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книги и тетради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г) стола и стула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2 «Чем отличаются»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ручка от карандаша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линейка от треугольника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 рассказ от стихотворения</w:t>
            </w: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3 «Составим слова из букв»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Буквы</w:t>
            </w: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а) АЛИ                б) ОТР</w:t>
            </w: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 xml:space="preserve">    НАРК                  АЧКР</w:t>
            </w: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 xml:space="preserve">    АРОКЛ               КОЛАБ</w:t>
            </w: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Задание: </w:t>
            </w:r>
            <w:r w:rsidRPr="00EC0B85">
              <w:rPr>
                <w:rFonts w:ascii="Times New Roman" w:hAnsi="Times New Roman"/>
                <w:color w:val="000000"/>
                <w:sz w:val="28"/>
                <w:szCs w:val="28"/>
              </w:rPr>
              <w:t>Составьте как можно больше слов из данных букв. А) - легкий вариант. Б) - труднее вариант.</w:t>
            </w: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сенсо-моторики</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Рисуем 2-мя руками одновременно человечка</w:t>
            </w: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88" o:spid="_x0000_s1060" type="#_x0000_t75" alt="аурика4" style="position:absolute;margin-left:76.7pt;margin-top:10pt;width:45pt;height:73.5pt;z-index:251671552;visibility:visible">
                  <v:imagedata r:id="rId16" o:title="" cropbottom="-3113f" cropright="31822f"/>
                </v:shape>
              </w:pict>
            </w:r>
            <w:r>
              <w:rPr>
                <w:noProof/>
              </w:rPr>
              <w:pict>
                <v:shape id="Рисунок 89" o:spid="_x0000_s1061" type="#_x0000_t75" alt="аурика4" style="position:absolute;margin-left:12.2pt;margin-top:10pt;width:45pt;height:73.5pt;z-index:251672576;visibility:visible">
                  <v:imagedata r:id="rId16" o:title="" cropbottom="-3113f" cropright="31822f"/>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rPr>
          <w:trHeight w:val="6930"/>
        </w:trPr>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№8</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эмоционального мира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 развитие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интеллектуальных способностей</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p w:rsidR="00873499" w:rsidRPr="00EC0B85" w:rsidRDefault="00873499" w:rsidP="00BF492A">
            <w:pPr>
              <w:spacing w:after="0" w:line="240" w:lineRule="auto"/>
              <w:rPr>
                <w:rFonts w:ascii="Times New Roman" w:hAnsi="Times New Roman"/>
                <w:sz w:val="28"/>
                <w:szCs w:val="28"/>
                <w:lang w:val="en-US"/>
              </w:rPr>
            </w:pPr>
          </w:p>
        </w:tc>
        <w:tc>
          <w:tcPr>
            <w:tcW w:w="4326" w:type="dxa"/>
          </w:tcPr>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1 Игра «Точки»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noProof/>
                <w:sz w:val="28"/>
                <w:szCs w:val="28"/>
              </w:rPr>
              <w:pict>
                <v:shape id="Рисунок 3" o:spid="_x0000_i1027" type="#_x0000_t75" style="width:75pt;height:51pt;visibility:visible">
                  <v:imagedata r:id="rId17"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Покажите ребенку на примере, как можно, соединяя точки, сделать рисунок. А затем предложите ему самому нарисовать что-либо, соединяя точки. Пусть ребенок расскажет о том, что он нарисовал.</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«Рисуем» глазами зигзаги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noProof/>
                <w:sz w:val="28"/>
                <w:szCs w:val="28"/>
              </w:rPr>
              <w:pict>
                <v:shape id="Рисунок 4" o:spid="_x0000_i1028" type="#_x0000_t75" style="width:84pt;height:56.25pt;visibility:visible">
                  <v:imagedata r:id="rId18"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rPr>
              <w:t>Упр. 2</w:t>
            </w:r>
            <w:r w:rsidRPr="00EC0B85">
              <w:rPr>
                <w:rFonts w:ascii="Times New Roman" w:hAnsi="Times New Roman"/>
                <w:color w:val="000000"/>
                <w:sz w:val="28"/>
                <w:szCs w:val="28"/>
              </w:rPr>
              <w:t xml:space="preserve"> Игра </w:t>
            </w:r>
            <w:r w:rsidRPr="00EC0B85">
              <w:rPr>
                <w:rFonts w:ascii="Times New Roman" w:hAnsi="Times New Roman"/>
                <w:b/>
                <w:color w:val="000000"/>
                <w:sz w:val="28"/>
                <w:szCs w:val="28"/>
              </w:rPr>
              <w:t>«Найди друга»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Одному ребенку завязывают глаза, дают возможность походить по кругу. Предлагается найти и узнать друга. Узнать можно с помощью рук, ощупывая волосы, лицо, одежду. Затем игроки меняются ролями.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«Сочиним историю»</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Ведущий начинает историю: «Жили-были». Следующий участник продолжает, и так далее по кругу. Когда очередь опять доходит до ведущего, он направляет сюжет истории, оттачивает его, делает более осмысленным, и управление продолжается, (ведущий - учитель)</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Упражнение на развитие сенсо-моторики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Рисуем 2-мя руками шалаши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Pr>
                <w:noProof/>
              </w:rPr>
              <w:pict>
                <v:shape id="Рисунок 90" o:spid="_x0000_s1062" type="#_x0000_t75" alt="аурика5" style="position:absolute;margin-left:17.45pt;margin-top:1.25pt;width:135pt;height:51.75pt;z-index:251673600;visibility:visible">
                  <v:imagedata r:id="rId19"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rPr>
              <w:t>Упр. 4 «Нарисуй свой страх, победи его!»</w:t>
            </w:r>
            <w:r w:rsidRPr="00EC0B85">
              <w:rPr>
                <w:rFonts w:ascii="Times New Roman" w:hAnsi="Times New Roman"/>
                <w:color w:val="000000"/>
                <w:sz w:val="28"/>
                <w:szCs w:val="28"/>
              </w:rPr>
              <w:t xml:space="preserve"> (для занятия нужны краски, белый лист бумаги или цветные карандаши). До упражнения поговорить с ребенком: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«Чего ты боишься, когда бывает страшно, было ли такое, когда ты сильно испугался?» Затем ребенку предлагаешь нарисовать свой страх. Затем ножницами ребенок разрезает «страх». Завернуть «страх» и выбросить вместе с ребенком «страх» в мусорный ящик. Больше твой страх не придет «к тебе». (Повторить через 1-2 месяца)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5 Игра «Повторяем движения».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Участники игры стоят в кругу. Ведущий (учитель) находится в центре. Условия игры: ведущий показывает какие -либо движения, а участники должны их повторять, кроме одного, или двух. Например, ведущий поднимает руки вверх, хлопать в ладоши; а при положении руки в стороны - топать ногами. Тот кто ошибется, сам становиться ведущим.</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sidRPr="00EC0B85">
              <w:rPr>
                <w:rFonts w:ascii="Times New Roman" w:hAnsi="Times New Roman"/>
                <w:sz w:val="28"/>
                <w:szCs w:val="28"/>
              </w:rPr>
              <w:t>«Рисуем» глазами круг:</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Pr>
                <w:noProof/>
              </w:rPr>
              <w:pict>
                <v:oval id="_x0000_s1063" style="position:absolute;margin-left:3.2pt;margin-top:8.4pt;width:36pt;height:36pt;z-index:251626496"/>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6 «Ищем ошибки в тексте»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Участники сидят на своих местах. Условия игры, ведущий готовит 2 варианта текста, во второй вариант вносится несколько изменений. После прочтения обоих вариантов текста участники игры должны на листке бумаги записать отмеченные изменения. Тот из участников правильно отличает все изменения, все допущенные в тексте ошибки, побеждает.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Москва, горох,            Масква, гарох</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Мороз, ворона,            Марос, варона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Ручка, дерево.             Ручька, дереба</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BF492A">
        <w:tc>
          <w:tcPr>
            <w:tcW w:w="850"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43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26"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BF492A">
        <w:tc>
          <w:tcPr>
            <w:tcW w:w="850"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№9</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435"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 развитие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интеллектуальных способностей</w:t>
            </w:r>
          </w:p>
          <w:p w:rsidR="00873499" w:rsidRPr="00EC0B85" w:rsidRDefault="00873499" w:rsidP="00BF492A">
            <w:pPr>
              <w:spacing w:after="0" w:line="240" w:lineRule="auto"/>
              <w:rPr>
                <w:rFonts w:ascii="Times New Roman" w:hAnsi="Times New Roman"/>
                <w:sz w:val="28"/>
                <w:szCs w:val="28"/>
              </w:rPr>
            </w:pPr>
          </w:p>
        </w:tc>
        <w:tc>
          <w:tcPr>
            <w:tcW w:w="4326"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1 «Магазин без продавца»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В магазин (на столе учителя) - разные товары, среди них имеются игрушки и вещи разной формы. Взрослый дает ребенку карточку - чек, на которой нарисована определенная фигура: круг, квадрат, треугольник, прямоугольник. Ребенок - покупатель выбирает предметы соответствующей формы. Он получает покупку, если правильно подберет и опишет форму товара. Мяч, кубик, пенал, книги, тетрадь, часы, карандаш, краски, «Лего» и т.п.</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2 «Сколько треугольников, четырехугольников»</w:t>
            </w:r>
          </w:p>
          <w:p w:rsidR="00873499" w:rsidRPr="00EC0B85" w:rsidRDefault="00873499" w:rsidP="00BF492A">
            <w:pPr>
              <w:spacing w:after="0" w:line="240" w:lineRule="auto"/>
              <w:rPr>
                <w:rFonts w:ascii="Times New Roman" w:hAnsi="Times New Roman"/>
                <w:sz w:val="28"/>
                <w:szCs w:val="28"/>
              </w:rPr>
            </w:pPr>
            <w:r>
              <w:rPr>
                <w:noProof/>
              </w:rPr>
              <w:pict>
                <v:shape id="Рисунок 91" o:spid="_x0000_s1064" type="#_x0000_t75" alt="аурика10" style="position:absolute;margin-left:-1.3pt;margin-top:5.75pt;width:179.35pt;height:96.75pt;z-index:251674624;visibility:visible">
                  <v:imagedata r:id="rId20"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Гимнастика для челюстей:</w:t>
            </w:r>
          </w:p>
          <w:p w:rsidR="00873499" w:rsidRPr="00EC0B85" w:rsidRDefault="00873499" w:rsidP="00BF492A">
            <w:pPr>
              <w:numPr>
                <w:ilvl w:val="0"/>
                <w:numId w:val="4"/>
              </w:numPr>
              <w:spacing w:after="0" w:line="240" w:lineRule="auto"/>
              <w:rPr>
                <w:rFonts w:ascii="Times New Roman" w:hAnsi="Times New Roman"/>
                <w:sz w:val="28"/>
                <w:szCs w:val="28"/>
              </w:rPr>
            </w:pPr>
            <w:r w:rsidRPr="00EC0B85">
              <w:rPr>
                <w:rFonts w:ascii="Times New Roman" w:hAnsi="Times New Roman"/>
                <w:sz w:val="28"/>
                <w:szCs w:val="28"/>
              </w:rPr>
              <w:t>Опускание и поднимание нижней челюсти.</w:t>
            </w:r>
          </w:p>
          <w:p w:rsidR="00873499" w:rsidRPr="00EC0B85" w:rsidRDefault="00873499" w:rsidP="00BF492A">
            <w:pPr>
              <w:numPr>
                <w:ilvl w:val="0"/>
                <w:numId w:val="4"/>
              </w:numPr>
              <w:spacing w:after="0" w:line="240" w:lineRule="auto"/>
              <w:rPr>
                <w:rFonts w:ascii="Times New Roman" w:hAnsi="Times New Roman"/>
                <w:sz w:val="28"/>
                <w:szCs w:val="28"/>
              </w:rPr>
            </w:pPr>
            <w:r w:rsidRPr="00EC0B85">
              <w:rPr>
                <w:rFonts w:ascii="Times New Roman" w:hAnsi="Times New Roman"/>
                <w:sz w:val="28"/>
                <w:szCs w:val="28"/>
              </w:rPr>
              <w:t>Движение нижней челюсти вправо.</w:t>
            </w:r>
          </w:p>
          <w:p w:rsidR="00873499" w:rsidRPr="00EC0B85" w:rsidRDefault="00873499" w:rsidP="00BF492A">
            <w:pPr>
              <w:numPr>
                <w:ilvl w:val="0"/>
                <w:numId w:val="4"/>
              </w:numPr>
              <w:spacing w:after="0" w:line="240" w:lineRule="auto"/>
              <w:rPr>
                <w:rFonts w:ascii="Times New Roman" w:hAnsi="Times New Roman"/>
                <w:sz w:val="28"/>
                <w:szCs w:val="28"/>
              </w:rPr>
            </w:pPr>
            <w:r w:rsidRPr="00EC0B85">
              <w:rPr>
                <w:rFonts w:ascii="Times New Roman" w:hAnsi="Times New Roman"/>
                <w:sz w:val="28"/>
                <w:szCs w:val="28"/>
              </w:rPr>
              <w:t>Движение нижней челюсти влево.</w:t>
            </w:r>
          </w:p>
          <w:p w:rsidR="00873499" w:rsidRPr="00EC0B85" w:rsidRDefault="00873499" w:rsidP="00BF492A">
            <w:pPr>
              <w:numPr>
                <w:ilvl w:val="0"/>
                <w:numId w:val="4"/>
              </w:numPr>
              <w:spacing w:after="0" w:line="240" w:lineRule="auto"/>
              <w:rPr>
                <w:rFonts w:ascii="Times New Roman" w:hAnsi="Times New Roman"/>
                <w:sz w:val="28"/>
                <w:szCs w:val="28"/>
              </w:rPr>
            </w:pPr>
            <w:r w:rsidRPr="00EC0B85">
              <w:rPr>
                <w:rFonts w:ascii="Times New Roman" w:hAnsi="Times New Roman"/>
                <w:sz w:val="28"/>
                <w:szCs w:val="28"/>
              </w:rPr>
              <w:t>Попеременное движение нижней челюсти вправо и влево.</w:t>
            </w:r>
          </w:p>
          <w:p w:rsidR="00873499" w:rsidRPr="00EC0B85" w:rsidRDefault="00873499" w:rsidP="00BF492A">
            <w:pPr>
              <w:spacing w:after="0" w:line="240" w:lineRule="auto"/>
              <w:ind w:left="360"/>
              <w:rPr>
                <w:rFonts w:ascii="Times New Roman" w:hAnsi="Times New Roman"/>
                <w:sz w:val="28"/>
                <w:szCs w:val="28"/>
              </w:rPr>
            </w:pP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3 «Какой фигуры не хватает, на каждой картинке?»</w:t>
            </w:r>
          </w:p>
          <w:p w:rsidR="00873499" w:rsidRPr="00EC0B85" w:rsidRDefault="00873499" w:rsidP="00BF492A">
            <w:pPr>
              <w:spacing w:after="0" w:line="240" w:lineRule="auto"/>
              <w:rPr>
                <w:rFonts w:ascii="Times New Roman" w:hAnsi="Times New Roman"/>
                <w:sz w:val="28"/>
                <w:szCs w:val="28"/>
              </w:rPr>
            </w:pPr>
            <w:r>
              <w:rPr>
                <w:noProof/>
              </w:rPr>
              <w:pict>
                <v:shape id="Рисунок 92" o:spid="_x0000_s1065" type="#_x0000_t75" alt="аурика14" style="position:absolute;margin-left:7.7pt;margin-top:11.6pt;width:180pt;height:108.75pt;z-index:251675648;visibility:visible">
                  <v:imagedata r:id="rId21"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rPr>
              <w:t>Упр. 4</w:t>
            </w:r>
            <w:r w:rsidRPr="00EC0B85">
              <w:rPr>
                <w:rFonts w:ascii="Times New Roman" w:hAnsi="Times New Roman"/>
                <w:color w:val="000000"/>
                <w:sz w:val="28"/>
                <w:szCs w:val="28"/>
              </w:rPr>
              <w:t xml:space="preserve"> Составление предметных фигур по элементарному изображению», («Танграм») (образец дан на доске. Дети смотрят, составляют из геометрических фигур рисунок)</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93" o:spid="_x0000_s1066" type="#_x0000_t75" alt="аурика17" style="position:absolute;margin-left:8.45pt;margin-top:2.2pt;width:179.35pt;height:114pt;z-index:251676672;visibility:visible">
                  <v:imagedata r:id="rId22" o:title=""/>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«Зайчик»     «Елочка»   «Кошечка»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Упр. 5 «Расшифруйте слова»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Измените порядок букв и узнайте слова: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АРАМ, АЖАБ, ЛЕАК, НГМО, АЧЫС.</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6 «Допишите согласную букву»</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...ом ...ом, ...ом.</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Упр. 7 «Найдите ошибки в словах»</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фамолет                 пуловица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маразин                  свег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стакач                     шулавка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мозлята                  весня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олотник                  анфека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капусла                   ромната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ченточка                лисвок</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bl>
    <w:p w:rsidR="00873499" w:rsidRPr="00BF492A" w:rsidRDefault="00873499" w:rsidP="00BF492A">
      <w:pPr>
        <w:spacing w:after="0" w:line="240" w:lineRule="auto"/>
        <w:jc w:val="center"/>
        <w:rPr>
          <w:rFonts w:ascii="Times New Roman" w:hAnsi="Times New Roman"/>
          <w:b/>
          <w:iCs/>
          <w:color w:val="000000"/>
          <w:sz w:val="28"/>
          <w:szCs w:val="28"/>
        </w:rPr>
      </w:pPr>
      <w:r w:rsidRPr="00BF492A">
        <w:rPr>
          <w:rFonts w:ascii="Times New Roman" w:hAnsi="Times New Roman"/>
          <w:sz w:val="28"/>
          <w:szCs w:val="28"/>
        </w:rPr>
        <w:br w:type="page"/>
      </w:r>
      <w:r w:rsidRPr="00BF492A">
        <w:rPr>
          <w:rFonts w:ascii="Times New Roman" w:hAnsi="Times New Roman"/>
          <w:b/>
          <w:iCs/>
          <w:color w:val="000000"/>
          <w:sz w:val="28"/>
          <w:szCs w:val="28"/>
          <w:lang w:val="en-US"/>
        </w:rPr>
        <w:t>II</w:t>
      </w:r>
      <w:r w:rsidRPr="00BF492A">
        <w:rPr>
          <w:rFonts w:ascii="Times New Roman" w:hAnsi="Times New Roman"/>
          <w:b/>
          <w:iCs/>
          <w:color w:val="000000"/>
          <w:sz w:val="28"/>
          <w:szCs w:val="28"/>
        </w:rPr>
        <w:t xml:space="preserve"> четверть – 8 часов</w:t>
      </w:r>
    </w:p>
    <w:p w:rsidR="00873499" w:rsidRPr="00BF492A" w:rsidRDefault="00873499" w:rsidP="00BF492A">
      <w:pPr>
        <w:spacing w:after="0" w:line="240" w:lineRule="auto"/>
        <w:rPr>
          <w:rFonts w:ascii="Times New Roman" w:hAnsi="Times New Roman"/>
          <w:sz w:val="28"/>
          <w:szCs w:val="28"/>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827"/>
        <w:gridCol w:w="2435"/>
        <w:gridCol w:w="4199"/>
        <w:gridCol w:w="1811"/>
      </w:tblGrid>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№1</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Cs/>
                <w:color w:val="000000"/>
                <w:sz w:val="28"/>
                <w:szCs w:val="28"/>
              </w:rPr>
              <w:t>Упражнение на развитие эмоционального мира.</w:t>
            </w:r>
          </w:p>
        </w:tc>
        <w:tc>
          <w:tcPr>
            <w:tcW w:w="4303" w:type="dxa"/>
          </w:tcPr>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 «Рисуем»глазами числа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1 и 2</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1 Этюд «Согласованные действия»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Дети разбиваются на пары. Им предлагаются показать парные действия: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пилка дров; гребля в лодке; перемотка ниток; перетягивание каната; передача стеклянного стакана; парный танец.</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rPr>
              <w:t xml:space="preserve">Упр. 2 «Лес» </w:t>
            </w:r>
            <w:r w:rsidRPr="00EC0B85">
              <w:rPr>
                <w:rFonts w:ascii="Times New Roman" w:hAnsi="Times New Roman"/>
                <w:color w:val="000000"/>
                <w:sz w:val="28"/>
                <w:szCs w:val="28"/>
              </w:rPr>
              <w:t>Ведущий: в нашем лесу растет березка, елка, сосна, цветок, гриб. Выберете себе растение которое вам нравиться. По моей команде превращаемся в лес (выбран, дерево). Как ваше растение реагирует на: тихий, нежный ветерок;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сильный, холодный ветер;</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ураган; ливень; очень жарко; ласковое солнце; ночь; заморозки;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«Походка и настроение»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Ведущий показывает, движения и просит изобразить настроение: «Покапаем, как мелкий и частный дождик». «А теперь с неба падают тяжелые капли дождя». «Полетим, как воробей». «А теперь, как орел». «Походим, как старая бабушка». «Попрыгаем, как веселый клоун». «Подкрадемся, как кошка к птичке». «Обрадуемся маме, прыгнем ей на шею, обнимем ее». «У нас отобрали игрушку, обидимся».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4 «Восковой рисунок»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Лист бумаги натирается свечей или Затем разукрашивается красками или цветными мелками. Можно сочинить историю.</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5 «Кляксы»</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Взять альбомный лист, сложить пополам. На одной половине листа ребенок делает кляксу, потом лист перегибается, и на другой стороне получается отпечаток. Посмотрите на рисунок, назовите изображение и сочините историю.</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6908ED">
        <w:trPr>
          <w:trHeight w:val="6373"/>
        </w:trPr>
        <w:tc>
          <w:tcPr>
            <w:tcW w:w="674" w:type="dxa"/>
          </w:tcPr>
          <w:p w:rsidR="00873499" w:rsidRPr="00EC0B85" w:rsidRDefault="00873499" w:rsidP="00BF492A">
            <w:pPr>
              <w:spacing w:after="0" w:line="240" w:lineRule="auto"/>
              <w:rPr>
                <w:rFonts w:ascii="Times New Roman" w:hAnsi="Times New Roman"/>
                <w:sz w:val="28"/>
                <w:szCs w:val="28"/>
              </w:rPr>
            </w:pP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памяти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4303"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sz w:val="28"/>
                <w:szCs w:val="28"/>
                <w:u w:val="single"/>
              </w:rPr>
              <w:t>Дыхательное упражнение</w:t>
            </w:r>
            <w:r w:rsidRPr="00EC0B85">
              <w:rPr>
                <w:rFonts w:ascii="Times New Roman" w:hAnsi="Times New Roman"/>
                <w:sz w:val="28"/>
                <w:szCs w:val="28"/>
              </w:rPr>
              <w:t xml:space="preserve"> – на выдохе произнести: «Куда Миша идешь?»</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1 «Стихотворение наизусть»</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Резиновую Зину</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Купили в магазине,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Резиновую Зину</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В корзине привезли,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Она была разиня,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Резиновая Зина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Упала из корзины,</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Измазалась в грязи.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 2 «Человечки»</w:t>
            </w:r>
          </w:p>
          <w:p w:rsidR="00873499" w:rsidRPr="00EC0B85" w:rsidRDefault="00873499" w:rsidP="00BF492A">
            <w:pPr>
              <w:spacing w:after="0" w:line="240" w:lineRule="auto"/>
              <w:rPr>
                <w:rFonts w:ascii="Times New Roman" w:hAnsi="Times New Roman"/>
                <w:sz w:val="28"/>
                <w:szCs w:val="28"/>
              </w:rPr>
            </w:pPr>
            <w:r>
              <w:rPr>
                <w:noProof/>
              </w:rPr>
              <w:pict>
                <v:shape id="Рисунок 94" o:spid="_x0000_s1067" type="#_x0000_t75" alt="аурика13" style="position:absolute;margin-left:8.7pt;margin-top:3.25pt;width:179.35pt;height:60.5pt;z-index:251677696;visibility:visible">
                  <v:imagedata r:id="rId23"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Запомните. По памяти нарисуйте что делает каждый человечек, либо устно опишите.</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Упражнение на развитие сенсо-моторики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sz w:val="28"/>
                <w:szCs w:val="28"/>
              </w:rPr>
              <w:t>Рисуем 2-мя руками одновременно: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Pr>
                <w:noProof/>
              </w:rPr>
            </w:r>
            <w:r w:rsidRPr="00EC0B85">
              <w:rPr>
                <w:rFonts w:ascii="Times New Roman" w:hAnsi="Times New Roman"/>
                <w:sz w:val="28"/>
                <w:szCs w:val="28"/>
              </w:rPr>
              <w:pict>
                <v:group id="_x0000_s1068" editas="canvas" style="width:198pt;height:81pt;mso-position-horizontal-relative:char;mso-position-vertical-relative:line" coordorigin="2269,6222" coordsize="7200,2991">
                  <o:lock v:ext="edit" aspectratio="t"/>
                  <v:shape id="_x0000_s1069" type="#_x0000_t75" style="position:absolute;left:2269;top:6222;width:7200;height:2991" o:preferrelative="f">
                    <v:fill o:detectmouseclick="t"/>
                    <v:path o:extrusionok="t" o:connecttype="none"/>
                    <o:lock v:ext="edit" text="t"/>
                  </v:shape>
                  <v:shapetype id="_x0000_t4" coordsize="21600,21600" o:spt="4" path="m10800,l,10800,10800,21600,21600,10800xe">
                    <v:stroke joinstyle="miter"/>
                    <v:path gradientshapeok="t" o:connecttype="rect" textboxrect="5400,5400,16200,16200"/>
                  </v:shapetype>
                  <v:shape id="_x0000_s1070" type="#_x0000_t4" style="position:absolute;left:2269;top:6554;width:982;height:1330"/>
                  <v:shape id="_x0000_s1071" type="#_x0000_t4" style="position:absolute;left:3905;top:6554;width:982;height:1330"/>
                  <w10:anchorlock/>
                </v:group>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«На точность зрительной памяти»</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Посмотри эти рисунки, постарайся их запомнить (1-3 мин.) Расскажи, что запомнил</w:t>
            </w: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96" o:spid="_x0000_s1072" type="#_x0000_t75" alt="аурика6" style="position:absolute;margin-left:117.35pt;margin-top:11.25pt;width:53.4pt;height:54.5pt;z-index:251679744;visibility:visible">
                  <v:imagedata r:id="rId24" o:title=""/>
                </v:shape>
              </w:pict>
            </w:r>
            <w:r>
              <w:rPr>
                <w:noProof/>
              </w:rPr>
              <w:pict>
                <v:shape id="Рисунок 95" o:spid="_x0000_s1073" type="#_x0000_t75" alt="аурика7" style="position:absolute;margin-left:-.3pt;margin-top:2.7pt;width:116.35pt;height:72.95pt;z-index:251678720;visibility:visible">
                  <v:imagedata r:id="rId25" o:title="" cropbottom="6716f" cropright="27288f"/>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(нарисуйте в тетрадях что запомнили).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Частое помаргивание глазами.</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6908ED">
        <w:trPr>
          <w:trHeight w:val="70"/>
        </w:trPr>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№3</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Учимся общению (характер, коммуни-кабельность)</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p>
        </w:tc>
        <w:tc>
          <w:tcPr>
            <w:tcW w:w="4303" w:type="dxa"/>
          </w:tcPr>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 xml:space="preserve">«Игра с пальчиками» </w:t>
            </w: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1 «Жучок»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Кончики пальцев упираются в поверхность стола или пола. Дети поочередно поднимают пальцы сначала на одной руке, потом на другой, потом на обоих.</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2 «Барабанщик»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Дети кончиками пальцев выстукивают на поверхности стола несложный ритм, сначала пальцами одной руки, потом обоих. Увеличивая сложность, можно предложить детям выстукивать ритм вместе.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«Робот»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В </w:t>
            </w:r>
            <w:r w:rsidRPr="00EC0B85">
              <w:rPr>
                <w:rFonts w:ascii="Times New Roman" w:hAnsi="Times New Roman"/>
                <w:color w:val="000000"/>
                <w:sz w:val="28"/>
                <w:szCs w:val="28"/>
              </w:rPr>
              <w:t>эту игру можно играть как в группе, так и индивидуально. В игровой прячется какой-либо мелкий предмет или игрушка в тайне от выбранного «ребенка». «Работ» двигается по указке других участников «прямо», «влево», «вправо». Согласно этим указанием, он должен найти этот предмет.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4 «Слепой и поводырь»</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Упражнение в паре. Один - «слепой!, другой - «поводырь». «Слепому» завязывают глаза. Поводырь ведет его через всякие препятствия (мебель, парты, стул, столы и т.п.) Послы игры спросить «слепого», что чувствовал он, было ли ему уютно, что хотелось сделать во время игры, как изменить ситуацию и т.п.</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Дыхательное упражнение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На выдохе произнести свое имя и фамилию.</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5 «Закончи предложение»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Дети по очереди заканчивают каждое </w:t>
            </w:r>
            <w:r w:rsidRPr="00EC0B85">
              <w:rPr>
                <w:rFonts w:ascii="Times New Roman" w:hAnsi="Times New Roman"/>
                <w:b/>
                <w:bCs/>
                <w:color w:val="000000"/>
                <w:sz w:val="28"/>
                <w:szCs w:val="28"/>
              </w:rPr>
              <w:t xml:space="preserve">из </w:t>
            </w:r>
            <w:r w:rsidRPr="00EC0B85">
              <w:rPr>
                <w:rFonts w:ascii="Times New Roman" w:hAnsi="Times New Roman"/>
                <w:color w:val="000000"/>
                <w:sz w:val="28"/>
                <w:szCs w:val="28"/>
              </w:rPr>
              <w:t>предложений: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хочу......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умею......</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смогу......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добьюсь........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6 Игра - лото «Хороший или плохой поступок»</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Рассмотрим картинки, изображение плохой или хороший поступок. Вслух обсуждается, выбирают правильный ответ. Почему?</w:t>
            </w: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сенсо-моторики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Рисуем -2мя руками одновременно</w:t>
            </w:r>
          </w:p>
          <w:p w:rsidR="00873499" w:rsidRPr="00EC0B85" w:rsidRDefault="00873499" w:rsidP="00BF492A">
            <w:pPr>
              <w:spacing w:after="0" w:line="240" w:lineRule="auto"/>
              <w:rPr>
                <w:rFonts w:ascii="Times New Roman" w:hAnsi="Times New Roman"/>
                <w:sz w:val="28"/>
                <w:szCs w:val="28"/>
              </w:rPr>
            </w:pPr>
            <w:r>
              <w:rPr>
                <w:noProof/>
              </w:rPr>
              <w:pict>
                <v:shape id="Рисунок 40" o:spid="_x0000_s1074" type="#_x0000_t75" style="position:absolute;margin-left:-2.1pt;margin-top:1.55pt;width:117pt;height:63pt;z-index:251627520;visibility:visible">
                  <v:imagedata r:id="rId26"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№4</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интеллектуальных способностей</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4303" w:type="dxa"/>
          </w:tcPr>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1 «Подбери слово»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Маленькая, острая, стальная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Большая, грозовая.................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Жидкая, горячая, сладкая........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Чистая,, прозрачная...............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Лохматый, рогатый, бородатый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Темный, дремучий.................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Веселый, быстрый, журчащий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Сухое, душистое, свежее.........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Трусливый, серый.................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Рогатая, рыжая.....................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Большая, злая лохматая..........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Бурый, косолапый.................</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Круглый, резиновый, легкий .... Зимняя, меховая, теплая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Белое, жидкое, вкусное…………</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сенсо-моторики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Рисуем -2мя руками одновременно</w:t>
            </w:r>
          </w:p>
          <w:p w:rsidR="00873499" w:rsidRPr="00EC0B85" w:rsidRDefault="00873499" w:rsidP="00BF492A">
            <w:pPr>
              <w:spacing w:after="0" w:line="240" w:lineRule="auto"/>
              <w:rPr>
                <w:rFonts w:ascii="Times New Roman" w:hAnsi="Times New Roman"/>
                <w:sz w:val="28"/>
                <w:szCs w:val="28"/>
              </w:rPr>
            </w:pPr>
            <w:r>
              <w:rPr>
                <w:noProof/>
              </w:rPr>
              <w:pict>
                <v:shape id="Рисунок 97" o:spid="_x0000_s1075" type="#_x0000_t75" alt="аурика8" style="position:absolute;margin-left:17.05pt;margin-top:-1.05pt;width:140.55pt;height:50.85pt;z-index:251680768;visibility:visible">
                  <v:imagedata r:id="rId27" o:title=""/>
                </v:shape>
              </w:pict>
            </w:r>
          </w:p>
          <w:p w:rsidR="00873499" w:rsidRPr="00EC0B85" w:rsidRDefault="00873499" w:rsidP="00BF492A">
            <w:pPr>
              <w:spacing w:after="0" w:line="240" w:lineRule="auto"/>
              <w:jc w:val="center"/>
              <w:rPr>
                <w:rFonts w:ascii="Times New Roman" w:hAnsi="Times New Roman"/>
                <w:sz w:val="28"/>
                <w:szCs w:val="28"/>
              </w:rPr>
            </w:pP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2 «Составь предложение по опорным </w:t>
            </w:r>
            <w:r w:rsidRPr="00EC0B85">
              <w:rPr>
                <w:rFonts w:ascii="Times New Roman" w:hAnsi="Times New Roman"/>
                <w:b/>
                <w:color w:val="000000"/>
                <w:sz w:val="28"/>
                <w:szCs w:val="28"/>
              </w:rPr>
              <w:t>словам».</w:t>
            </w: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sz w:val="28"/>
                <w:szCs w:val="28"/>
              </w:rPr>
              <w:t xml:space="preserve">1.     </w:t>
            </w:r>
            <w:r w:rsidRPr="00EC0B85">
              <w:rPr>
                <w:rFonts w:ascii="Times New Roman" w:hAnsi="Times New Roman"/>
                <w:color w:val="000000"/>
                <w:sz w:val="28"/>
                <w:szCs w:val="28"/>
              </w:rPr>
              <w:t>Озеро, вода, в холодная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2.   Ленивый, плохие, получает, мальчик, отметки.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3.   Воробей, своего, спас, храбрый, птенца.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4.   Облака, плывут, по, темные, небу.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5.   Пирог, бабушка, вкусный, испекла.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«Кто встает раньше всех?»</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Утром в нашей семье обычно папа встает после бабушки. Бабушка встает после кота Мурзика, а я поднимаюсь после папы».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Задание: </w:t>
            </w:r>
            <w:r w:rsidRPr="00EC0B85">
              <w:rPr>
                <w:rFonts w:ascii="Times New Roman" w:hAnsi="Times New Roman"/>
                <w:color w:val="000000"/>
                <w:sz w:val="28"/>
                <w:szCs w:val="28"/>
              </w:rPr>
              <w:t>Кто встает раньше всех в семье?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Кто самый - самый.....?»</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Картинки жирафа, слона, змеи, волка. Задание: Кто из животных самый высокий, самый длинный, самый тяжелый?</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sz w:val="28"/>
                <w:szCs w:val="28"/>
                <w:u w:val="single"/>
              </w:rPr>
              <w:t>Дыхательное упражнение</w:t>
            </w:r>
            <w:r w:rsidRPr="00EC0B85">
              <w:rPr>
                <w:rFonts w:ascii="Times New Roman" w:hAnsi="Times New Roman"/>
                <w:b/>
                <w:color w:val="000000"/>
                <w:sz w:val="28"/>
                <w:szCs w:val="28"/>
                <w:u w:val="single"/>
              </w:rPr>
              <w:t xml:space="preserve">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На выдохе: «Баиньки-баиньки»</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№5</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интеллектуальных способностей</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4303"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1 «Четвертый лишний».</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Внимательно посмотри на буквы. Как; из 4-х букв не подходит к остальным. Почему?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1) А У П И (лишн.-П- согласи)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2) Ш Щ Е Ц (Е-гласн. лишняя)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3) Л Е Г Н Т (Н-лишняя, т.к. ост. из</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3-х элементов)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4) Ж Щ Ш М (М-лишняя, т.к. ост.-шипящие).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Дыхательное упражнение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На выдохе: «Ехали мы, ехали»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2 «Один звук, марш!»</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Из каждого слова исключить по одному звуку, чтобы получилось новое слово. Вот так: горсть - гость.</w:t>
            </w: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Хлев, уточка, щель, укол, коса, мрак, полк, удочка, волк, смех, олень, клещ, мель, снаряд, град, скот, краска, стол, тепло, беда,  экран.</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Профилактика нарушения зрения</w:t>
            </w:r>
          </w:p>
          <w:p w:rsidR="00873499" w:rsidRPr="00EC0B85" w:rsidRDefault="00873499" w:rsidP="00BF492A">
            <w:pPr>
              <w:spacing w:after="0" w:line="240" w:lineRule="auto"/>
              <w:rPr>
                <w:rFonts w:ascii="Times New Roman" w:hAnsi="Times New Roman"/>
                <w:bCs/>
                <w:color w:val="000000"/>
                <w:sz w:val="28"/>
                <w:szCs w:val="28"/>
              </w:rPr>
            </w:pPr>
            <w:r w:rsidRPr="00EC0B85">
              <w:rPr>
                <w:rFonts w:ascii="Times New Roman" w:hAnsi="Times New Roman"/>
                <w:bCs/>
                <w:color w:val="000000"/>
                <w:sz w:val="28"/>
                <w:szCs w:val="28"/>
              </w:rPr>
              <w:t xml:space="preserve"> «Нарисуем» волну слева направо.</w:t>
            </w:r>
          </w:p>
          <w:p w:rsidR="00873499" w:rsidRPr="00EC0B85" w:rsidRDefault="00873499" w:rsidP="00BF492A">
            <w:pPr>
              <w:spacing w:after="0" w:line="240" w:lineRule="auto"/>
              <w:rPr>
                <w:rFonts w:ascii="Times New Roman" w:hAnsi="Times New Roman"/>
                <w:bCs/>
                <w:color w:val="000000"/>
                <w:sz w:val="28"/>
                <w:szCs w:val="28"/>
              </w:rPr>
            </w:pPr>
            <w:r>
              <w:rPr>
                <w:noProof/>
              </w:rPr>
              <w:pict>
                <v:shape id="_x0000_s1076" style="position:absolute;margin-left:-.4pt;margin-top:8.45pt;width:180pt;height:9pt;z-index:251629568;mso-position-horizontal:absolute;mso-position-vertical:absolute" coordsize="3600,180" path="m,180c120,90,240,,360,,480,,600,180,720,180,840,180,960,,1080,v120,,240,180,360,180c1560,180,1680,,1800,v120,,240,180,360,180c2280,180,2400,,2520,v120,,240,180,360,180c3000,180,3120,,3240,v120,,240,90,360,180e" filled="f">
                  <v:path arrowok="t"/>
                </v:shape>
              </w:pict>
            </w: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«Назови предметы по порядку и по памяти»</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(5-6 предметов на выбор учителя). Дети запоминают и по порядку перечисляют.</w:t>
            </w: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Упр. 4 «Сколько треугольников?»</w:t>
            </w: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98" o:spid="_x0000_s1077" type="#_x0000_t75" alt="аурика9" style="position:absolute;margin-left:-.95pt;margin-top:11.85pt;width:206.35pt;height:35.55pt;z-index:251681792;visibility:visible">
                  <v:imagedata r:id="rId28" o:title=""/>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jc w:val="center"/>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   Ответ:8   Ответ:5       Ответ:4</w:t>
            </w: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Упр. 5 «Запомни и запиши по порядку»</w:t>
            </w:r>
          </w:p>
          <w:p w:rsidR="00873499" w:rsidRPr="00EC0B85" w:rsidRDefault="00873499" w:rsidP="00BF492A">
            <w:pPr>
              <w:spacing w:after="0" w:line="240" w:lineRule="auto"/>
              <w:rPr>
                <w:rFonts w:ascii="Times New Roman" w:hAnsi="Times New Roman"/>
                <w:bCs/>
                <w:color w:val="000000"/>
                <w:sz w:val="28"/>
                <w:szCs w:val="28"/>
              </w:rPr>
            </w:pPr>
            <w:r>
              <w:rPr>
                <w:noProof/>
              </w:rPr>
              <w:pict>
                <v:shape id="Рисунок 99" o:spid="_x0000_s1078" type="#_x0000_t75" alt="аурика12" style="position:absolute;margin-left:.35pt;margin-top:-.55pt;width:179.35pt;height:64.55pt;z-index:251682816;visibility:visible">
                  <v:imagedata r:id="rId29" o:title=""/>
                </v:shape>
              </w:pict>
            </w: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pacing w:after="0" w:line="240" w:lineRule="auto"/>
              <w:rPr>
                <w:rFonts w:ascii="Times New Roman" w:hAnsi="Times New Roman"/>
                <w:bCs/>
                <w:color w:val="000000"/>
                <w:sz w:val="28"/>
                <w:szCs w:val="28"/>
              </w:rPr>
            </w:pPr>
            <w:r w:rsidRPr="00EC0B85">
              <w:rPr>
                <w:rFonts w:ascii="Times New Roman" w:hAnsi="Times New Roman"/>
                <w:bCs/>
                <w:color w:val="000000"/>
                <w:sz w:val="28"/>
                <w:szCs w:val="28"/>
              </w:rPr>
              <w:t xml:space="preserve">       Вариант1     Вариант 2   Вариант 3</w:t>
            </w:r>
          </w:p>
          <w:p w:rsidR="00873499" w:rsidRPr="00EC0B85" w:rsidRDefault="00873499" w:rsidP="00BF492A">
            <w:pPr>
              <w:spacing w:after="0" w:line="240" w:lineRule="auto"/>
              <w:rPr>
                <w:rFonts w:ascii="Times New Roman" w:hAnsi="Times New Roman"/>
                <w:b/>
                <w:bCs/>
                <w:color w:val="000000"/>
                <w:sz w:val="28"/>
                <w:szCs w:val="28"/>
                <w:u w:val="single"/>
              </w:rPr>
            </w:pPr>
            <w:r w:rsidRPr="00EC0B85">
              <w:rPr>
                <w:rFonts w:ascii="Times New Roman" w:hAnsi="Times New Roman"/>
                <w:b/>
                <w:bCs/>
                <w:color w:val="000000"/>
                <w:sz w:val="28"/>
                <w:szCs w:val="28"/>
                <w:u w:val="single"/>
              </w:rPr>
              <w:t>Упражнение на развитие сенсо-моторики.</w:t>
            </w:r>
          </w:p>
          <w:p w:rsidR="00873499" w:rsidRPr="00EC0B85" w:rsidRDefault="00873499" w:rsidP="00BF492A">
            <w:pPr>
              <w:spacing w:after="0" w:line="240" w:lineRule="auto"/>
              <w:rPr>
                <w:rFonts w:ascii="Times New Roman" w:hAnsi="Times New Roman"/>
                <w:bCs/>
                <w:color w:val="000000"/>
                <w:sz w:val="28"/>
                <w:szCs w:val="28"/>
              </w:rPr>
            </w:pPr>
            <w:r w:rsidRPr="00EC0B85">
              <w:rPr>
                <w:rFonts w:ascii="Times New Roman" w:hAnsi="Times New Roman"/>
                <w:bCs/>
                <w:color w:val="000000"/>
                <w:sz w:val="28"/>
                <w:szCs w:val="28"/>
              </w:rPr>
              <w:t>Рисуем 2-мя руками одновременно:</w:t>
            </w:r>
          </w:p>
          <w:p w:rsidR="00873499" w:rsidRPr="00EC0B85" w:rsidRDefault="00873499" w:rsidP="00BF492A">
            <w:pPr>
              <w:spacing w:after="0" w:line="240" w:lineRule="auto"/>
              <w:rPr>
                <w:rFonts w:ascii="Times New Roman" w:hAnsi="Times New Roman"/>
                <w:bCs/>
                <w:color w:val="000000"/>
                <w:sz w:val="28"/>
                <w:szCs w:val="28"/>
              </w:rPr>
            </w:pPr>
            <w:r>
              <w:rPr>
                <w:noProof/>
              </w:rPr>
              <w:pict>
                <v:shape id="Рисунок 100" o:spid="_x0000_s1079" type="#_x0000_t75" alt="аурика15" style="position:absolute;margin-left:8.7pt;margin-top:3.1pt;width:116.35pt;height:39.25pt;z-index:251683840;visibility:visible">
                  <v:imagedata r:id="rId30" o:title=""/>
                </v:shape>
              </w:pict>
            </w: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pacing w:after="0" w:line="240" w:lineRule="auto"/>
              <w:rPr>
                <w:rFonts w:ascii="Times New Roman" w:hAnsi="Times New Roman"/>
                <w:bCs/>
                <w:color w:val="000000"/>
                <w:sz w:val="28"/>
                <w:szCs w:val="28"/>
              </w:rPr>
            </w:pPr>
          </w:p>
          <w:p w:rsidR="00873499" w:rsidRPr="00EC0B85" w:rsidRDefault="00873499" w:rsidP="00BF492A">
            <w:pPr>
              <w:spacing w:after="0" w:line="240" w:lineRule="auto"/>
              <w:rPr>
                <w:rFonts w:ascii="Times New Roman" w:hAnsi="Times New Roman"/>
                <w:bCs/>
                <w:color w:val="000000"/>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№6</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интеллектуальных способностей</w:t>
            </w:r>
          </w:p>
          <w:p w:rsidR="00873499" w:rsidRPr="00EC0B85" w:rsidRDefault="00873499" w:rsidP="00BF492A">
            <w:pPr>
              <w:spacing w:after="0" w:line="240" w:lineRule="auto"/>
              <w:rPr>
                <w:rFonts w:ascii="Times New Roman" w:hAnsi="Times New Roman"/>
                <w:sz w:val="28"/>
                <w:szCs w:val="28"/>
              </w:rPr>
            </w:pPr>
          </w:p>
        </w:tc>
        <w:tc>
          <w:tcPr>
            <w:tcW w:w="4303"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sz w:val="28"/>
                <w:szCs w:val="28"/>
              </w:rPr>
              <w:t>«Какой звук убежал?»</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С – Ш</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Ма.ина                .ала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Ма.ло                  .обака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Ка.а                     .апка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Кув.ин                .ило</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Ки.ель                 .ушка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Воло.ы                ку.ты</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.ова                      по.уда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До.ка                   .ено</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Упражнение на дыхание: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Антошка-картошка</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Соломенная ножка.</w:t>
            </w: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2 </w:t>
            </w:r>
            <w:r w:rsidRPr="00EC0B85">
              <w:rPr>
                <w:rFonts w:ascii="Times New Roman" w:hAnsi="Times New Roman"/>
                <w:b/>
                <w:sz w:val="28"/>
                <w:szCs w:val="28"/>
              </w:rPr>
              <w:t>Заучивание стихотворения: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Нарядили ножки в новые сапожки,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Вы шагайте, ножки,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Прямо по дорожке.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Вы шагайте, топайте,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По лужам не шлепайте»</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Рисуем: справа налево 3  2  1</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3 </w:t>
            </w:r>
            <w:r w:rsidRPr="00EC0B85">
              <w:rPr>
                <w:rFonts w:ascii="Times New Roman" w:hAnsi="Times New Roman"/>
                <w:b/>
                <w:color w:val="000000"/>
                <w:sz w:val="28"/>
                <w:szCs w:val="28"/>
              </w:rPr>
              <w:t xml:space="preserve">«Кто </w:t>
            </w:r>
            <w:r w:rsidRPr="00EC0B85">
              <w:rPr>
                <w:rFonts w:ascii="Times New Roman" w:hAnsi="Times New Roman"/>
                <w:b/>
                <w:bCs/>
                <w:color w:val="000000"/>
                <w:sz w:val="28"/>
                <w:szCs w:val="28"/>
              </w:rPr>
              <w:t xml:space="preserve">у </w:t>
            </w:r>
            <w:r w:rsidRPr="00EC0B85">
              <w:rPr>
                <w:rFonts w:ascii="Times New Roman" w:hAnsi="Times New Roman"/>
                <w:b/>
                <w:color w:val="000000"/>
                <w:sz w:val="28"/>
                <w:szCs w:val="28"/>
              </w:rPr>
              <w:t>кого?»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Назвать детенышей: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 козла и козы...............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 зайчихи и зайца..............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 крольчихи и кролика.........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 волчицы и волка...............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 коровы и быка..................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 кошки и кота....................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 ежихи и ежа……………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 овцы и барана………….</w:t>
            </w:r>
          </w:p>
          <w:p w:rsidR="00873499" w:rsidRPr="00EC0B85" w:rsidRDefault="00873499" w:rsidP="00BF492A">
            <w:pPr>
              <w:spacing w:after="0" w:line="240" w:lineRule="auto"/>
              <w:rPr>
                <w:rFonts w:ascii="Times New Roman" w:hAnsi="Times New Roman"/>
                <w:b/>
                <w:color w:val="000000"/>
                <w:sz w:val="28"/>
                <w:szCs w:val="28"/>
              </w:rPr>
            </w:pPr>
          </w:p>
          <w:p w:rsidR="00873499" w:rsidRPr="00EC0B85" w:rsidRDefault="00873499" w:rsidP="00BF492A">
            <w:pPr>
              <w:spacing w:after="0" w:line="240" w:lineRule="auto"/>
              <w:rPr>
                <w:rFonts w:ascii="Times New Roman" w:hAnsi="Times New Roman"/>
                <w:b/>
                <w:color w:val="000000"/>
                <w:sz w:val="28"/>
                <w:szCs w:val="28"/>
              </w:rPr>
            </w:pPr>
            <w:r w:rsidRPr="00EC0B85">
              <w:rPr>
                <w:rFonts w:ascii="Times New Roman" w:hAnsi="Times New Roman"/>
                <w:b/>
                <w:color w:val="000000"/>
                <w:sz w:val="28"/>
                <w:szCs w:val="28"/>
              </w:rPr>
              <w:t xml:space="preserve">Упр. 4 «Графический диктант».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(для 1-х кл.)</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Слушай внимательно и проводи линии под диктовку.</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Например: Одна клеточка вверх, одна клеточка направо, одна…!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5 </w:t>
            </w:r>
            <w:r w:rsidRPr="00EC0B85">
              <w:rPr>
                <w:rFonts w:ascii="Times New Roman" w:hAnsi="Times New Roman"/>
                <w:b/>
                <w:sz w:val="28"/>
                <w:szCs w:val="28"/>
              </w:rPr>
              <w:t xml:space="preserve">«Нарисуй фигуру»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(для 2-х классов)</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Рисуют по клеточкам образца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8</w:t>
            </w:r>
          </w:p>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№7</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p>
        </w:tc>
        <w:tc>
          <w:tcPr>
            <w:tcW w:w="4303" w:type="dxa"/>
          </w:tcPr>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sz w:val="28"/>
                <w:szCs w:val="28"/>
              </w:rPr>
              <w:t>Упражнения на развитие мелкой моторики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«Графический диктант» (для 1-х классов)</w:t>
            </w:r>
          </w:p>
          <w:p w:rsidR="00873499" w:rsidRPr="00EC0B85" w:rsidRDefault="00873499" w:rsidP="00BF492A">
            <w:pPr>
              <w:spacing w:after="0" w:line="240" w:lineRule="auto"/>
              <w:rPr>
                <w:rFonts w:ascii="Times New Roman" w:hAnsi="Times New Roman"/>
                <w:sz w:val="28"/>
                <w:szCs w:val="28"/>
              </w:rPr>
            </w:pPr>
            <w:r>
              <w:rPr>
                <w:noProof/>
              </w:rPr>
              <w:pict>
                <v:shape id="Рисунок 86" o:spid="_x0000_s1080" type="#_x0000_t75" style="position:absolute;margin-left:-5.1pt;margin-top:6.8pt;width:187pt;height:136.5pt;z-index:251669504;visibility:visible;mso-wrap-distance-left:7in;mso-wrap-distance-right:7in;mso-position-horizontal-relative:margin">
                  <v:imagedata r:id="rId31" o:title="" gain="79922f" blacklevel="3932f"/>
                  <w10:wrap anchorx="margin"/>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(Рисуют по клеточкам  под диктовку учителя)</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sz w:val="28"/>
                <w:szCs w:val="28"/>
              </w:rPr>
              <w:t>Упражнение на дыхание.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На выдохе: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«Солнышко, солнышко, покажись!»</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2 </w:t>
            </w:r>
            <w:r w:rsidRPr="00EC0B85">
              <w:rPr>
                <w:rFonts w:ascii="Times New Roman" w:hAnsi="Times New Roman"/>
                <w:b/>
                <w:sz w:val="28"/>
                <w:szCs w:val="28"/>
              </w:rPr>
              <w:t>«Что находится вверху, внизу, справа, слева от медвежонка?»</w:t>
            </w:r>
          </w:p>
          <w:p w:rsidR="00873499" w:rsidRPr="00EC0B85" w:rsidRDefault="00873499" w:rsidP="00BF492A">
            <w:pPr>
              <w:widowControl w:val="0"/>
              <w:autoSpaceDE w:val="0"/>
              <w:autoSpaceDN w:val="0"/>
              <w:adjustRightInd w:val="0"/>
              <w:spacing w:after="0" w:line="240" w:lineRule="auto"/>
              <w:rPr>
                <w:rFonts w:ascii="Times New Roman" w:hAnsi="Times New Roman"/>
                <w:sz w:val="28"/>
                <w:szCs w:val="28"/>
              </w:rPr>
            </w:pPr>
            <w:r>
              <w:rPr>
                <w:noProof/>
              </w:rPr>
              <w:pict>
                <v:shape id="Рисунок 101" o:spid="_x0000_s1081" type="#_x0000_t75" alt="аурика2" style="position:absolute;margin-left:71.55pt;margin-top:5pt;width:35.85pt;height:37.65pt;z-index:251684864;visibility:visible">
                  <v:imagedata r:id="rId32" o:title=""/>
                </v:shape>
              </w:pict>
            </w:r>
            <w:r>
              <w:rPr>
                <w:noProof/>
              </w:rPr>
              <w:pict>
                <v:shape id="Рисунок 43" o:spid="_x0000_s1082" type="#_x0000_t75" style="position:absolute;margin-left:0;margin-top:-.55pt;width:183pt;height:130.5pt;z-index:-251685888;visibility:visible;mso-position-horizontal:center">
                  <v:imagedata r:id="rId33" o:title=""/>
                </v:shape>
              </w:pict>
            </w:r>
          </w:p>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 xml:space="preserve">               юла</w:t>
            </w:r>
          </w:p>
          <w:p w:rsidR="00873499" w:rsidRPr="00EC0B85" w:rsidRDefault="00873499" w:rsidP="00BF492A">
            <w:pPr>
              <w:spacing w:after="0" w:line="240" w:lineRule="auto"/>
              <w:rPr>
                <w:rFonts w:ascii="Times New Roman" w:hAnsi="Times New Roman"/>
                <w:sz w:val="28"/>
                <w:szCs w:val="28"/>
              </w:rPr>
            </w:pPr>
            <w:r>
              <w:rPr>
                <w:noProof/>
              </w:rPr>
              <w:pict>
                <v:shape id="Рисунок 103" o:spid="_x0000_s1083" type="#_x0000_t75" alt="аурика" style="position:absolute;margin-left:17.05pt;margin-top:13.05pt;width:54pt;height:40.3pt;z-index:251686912;visibility:visible">
                  <v:imagedata r:id="rId34" o:title=""/>
                </v:shape>
              </w:pict>
            </w:r>
            <w:r>
              <w:rPr>
                <w:noProof/>
              </w:rPr>
              <w:pict>
                <v:shape id="Рисунок 102" o:spid="_x0000_s1084" type="#_x0000_t75" alt="аурика3" style="position:absolute;margin-left:81.05pt;margin-top:13.4pt;width:44.95pt;height:72.3pt;z-index:251685888;visibility:visible">
                  <v:imagedata r:id="rId35" o:title=""/>
                </v:shape>
              </w:pict>
            </w:r>
          </w:p>
          <w:p w:rsidR="00873499" w:rsidRPr="00EC0B85" w:rsidRDefault="00873499" w:rsidP="00BF492A">
            <w:pPr>
              <w:spacing w:after="0" w:line="240" w:lineRule="auto"/>
              <w:rPr>
                <w:rFonts w:ascii="Times New Roman" w:hAnsi="Times New Roman"/>
                <w:sz w:val="28"/>
                <w:szCs w:val="28"/>
              </w:rPr>
            </w:pPr>
            <w:r>
              <w:rPr>
                <w:noProof/>
              </w:rPr>
              <w:pict>
                <v:shape id="Рисунок 104" o:spid="_x0000_s1085" type="#_x0000_t75" alt="мячик" style="position:absolute;margin-left:152.55pt;margin-top:8.6pt;width:35.5pt;height:35.35pt;z-index:251687936;visibility:visible">
                  <v:imagedata r:id="rId36" o:title="" croptop="12612f" cropbottom="13419f" cropleft="14605f" cropright="11373f"/>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tabs>
                <w:tab w:val="left" w:pos="500"/>
              </w:tabs>
              <w:spacing w:after="0" w:line="240" w:lineRule="auto"/>
              <w:rPr>
                <w:rFonts w:ascii="Times New Roman" w:hAnsi="Times New Roman"/>
                <w:sz w:val="28"/>
                <w:szCs w:val="28"/>
              </w:rPr>
            </w:pPr>
            <w:r w:rsidRPr="00EC0B85">
              <w:rPr>
                <w:rFonts w:ascii="Times New Roman" w:hAnsi="Times New Roman"/>
                <w:sz w:val="28"/>
                <w:szCs w:val="28"/>
              </w:rPr>
              <w:tab/>
              <w:t>машина                                мяч</w:t>
            </w:r>
          </w:p>
          <w:p w:rsidR="00873499" w:rsidRPr="00EC0B85" w:rsidRDefault="00873499" w:rsidP="00BF492A">
            <w:pPr>
              <w:tabs>
                <w:tab w:val="left" w:pos="500"/>
              </w:tabs>
              <w:spacing w:after="0" w:line="240" w:lineRule="auto"/>
              <w:rPr>
                <w:rFonts w:ascii="Times New Roman" w:hAnsi="Times New Roman"/>
                <w:sz w:val="28"/>
                <w:szCs w:val="28"/>
              </w:rPr>
            </w:pPr>
          </w:p>
          <w:p w:rsidR="00873499" w:rsidRPr="00EC0B85" w:rsidRDefault="00873499" w:rsidP="00BF492A">
            <w:pPr>
              <w:tabs>
                <w:tab w:val="left" w:pos="500"/>
              </w:tabs>
              <w:spacing w:after="0" w:line="240" w:lineRule="auto"/>
              <w:rPr>
                <w:rFonts w:ascii="Times New Roman" w:hAnsi="Times New Roman"/>
                <w:sz w:val="28"/>
                <w:szCs w:val="28"/>
              </w:rPr>
            </w:pPr>
            <w:r w:rsidRPr="00EC0B85">
              <w:rPr>
                <w:rFonts w:ascii="Times New Roman" w:hAnsi="Times New Roman"/>
                <w:sz w:val="28"/>
                <w:szCs w:val="28"/>
              </w:rPr>
              <w:t xml:space="preserve">                          медвежонок</w:t>
            </w:r>
          </w:p>
          <w:p w:rsidR="00873499" w:rsidRPr="00EC0B85" w:rsidRDefault="00873499" w:rsidP="00BF492A">
            <w:pPr>
              <w:tabs>
                <w:tab w:val="left" w:pos="500"/>
              </w:tabs>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«Пропущенные буквы»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В каждом из этих слов пропущено </w:t>
            </w:r>
            <w:r w:rsidRPr="00EC0B85">
              <w:rPr>
                <w:rFonts w:ascii="Times New Roman" w:hAnsi="Times New Roman"/>
                <w:b/>
                <w:bCs/>
                <w:color w:val="000000"/>
                <w:sz w:val="28"/>
                <w:szCs w:val="28"/>
              </w:rPr>
              <w:t xml:space="preserve">по </w:t>
            </w:r>
            <w:r w:rsidRPr="00EC0B85">
              <w:rPr>
                <w:rFonts w:ascii="Times New Roman" w:hAnsi="Times New Roman"/>
                <w:color w:val="000000"/>
                <w:sz w:val="28"/>
                <w:szCs w:val="28"/>
              </w:rPr>
              <w:t>одной букве. Назови эту букву. Найди букву в кассе букв, положи в пустую клеточку.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Сколько слов у тебя получилось?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ВОЛ .,  . УБЫ, .ОАЧ, МИ . КА,  . ОЧКА, КРЫ . А,    . ИДЕТ, БУ . КА, БА . АН.</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«Нарисуем» глазами слева направо.</w:t>
            </w:r>
          </w:p>
          <w:p w:rsidR="00873499" w:rsidRPr="00EC0B85" w:rsidRDefault="00873499" w:rsidP="00BF492A">
            <w:pPr>
              <w:spacing w:after="0" w:line="240" w:lineRule="auto"/>
              <w:rPr>
                <w:rFonts w:ascii="Times New Roman" w:hAnsi="Times New Roman"/>
                <w:color w:val="000000"/>
                <w:sz w:val="28"/>
                <w:szCs w:val="28"/>
              </w:rPr>
            </w:pPr>
            <w:r>
              <w:rPr>
                <w:noProof/>
              </w:rPr>
              <w:pict>
                <v:line id="_x0000_s1086" style="position:absolute;flip:x;z-index:251633664" from="80.05pt,8.8pt" to="107.05pt,35.8pt"/>
              </w:pict>
            </w:r>
            <w:r>
              <w:rPr>
                <w:noProof/>
              </w:rPr>
              <w:pict>
                <v:line id="_x0000_s1087" style="position:absolute;flip:x;z-index:251632640" from="44.05pt,8.8pt" to="71.05pt,35.8pt"/>
              </w:pict>
            </w:r>
            <w:r>
              <w:rPr>
                <w:noProof/>
              </w:rPr>
              <w:pict>
                <v:line id="_x0000_s1088" style="position:absolute;flip:x;z-index:251631616" from="8.05pt,8.8pt" to="35.05pt,35.8pt"/>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74"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8"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303"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rPr>
          <w:trHeight w:val="362"/>
        </w:trPr>
        <w:tc>
          <w:tcPr>
            <w:tcW w:w="674"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№8</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8"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Упражнения на развитие интеллектуальных способностей.</w:t>
            </w:r>
          </w:p>
          <w:p w:rsidR="00873499" w:rsidRPr="00EC0B85" w:rsidRDefault="00873499" w:rsidP="00BF492A">
            <w:pPr>
              <w:spacing w:after="0" w:line="240" w:lineRule="auto"/>
              <w:rPr>
                <w:rFonts w:ascii="Times New Roman" w:hAnsi="Times New Roman"/>
                <w:sz w:val="28"/>
                <w:szCs w:val="28"/>
              </w:rPr>
            </w:pPr>
          </w:p>
        </w:tc>
        <w:tc>
          <w:tcPr>
            <w:tcW w:w="4303" w:type="dxa"/>
          </w:tcPr>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sz w:val="28"/>
                <w:szCs w:val="28"/>
              </w:rPr>
              <w:t>«Доскажи словечко»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Хитрая плутовка, рыжая головка, пушистый хвост -краса. Кто ж это? (лиса)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На скамейке у ворот Лена горько слезы.....(льет)</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Серый волк в густом лесу встретил</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рыжую......(лису)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У себя в саду Андрейка поливал</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цветы из........(лейка)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Тихо  -  тихо  снег  идет, Белый снег, мохнатый.</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развитие сенсо-моторики.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Рисуем 2-мя руками одновременно (ножницы):</w:t>
            </w:r>
          </w:p>
          <w:p w:rsidR="00873499" w:rsidRPr="00EC0B85" w:rsidRDefault="00873499" w:rsidP="00BF492A">
            <w:pPr>
              <w:spacing w:after="0" w:line="240" w:lineRule="auto"/>
              <w:rPr>
                <w:rFonts w:ascii="Times New Roman" w:hAnsi="Times New Roman"/>
                <w:sz w:val="28"/>
                <w:szCs w:val="28"/>
              </w:rPr>
            </w:pPr>
            <w:r>
              <w:rPr>
                <w:noProof/>
              </w:rPr>
              <w:pict>
                <v:shape id="Рисунок 107" o:spid="_x0000_s1089" type="#_x0000_t75" alt="аурика16" style="position:absolute;margin-left:8.55pt;margin-top:5.6pt;width:98.5pt;height:75.45pt;z-index:251691008;visibility:visible">
                  <v:imagedata r:id="rId37"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(Продолжение упр. 1)</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Мы расчистим снег и лед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Во дворе..........(лопатой)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Кто имеет один рог?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Отгадайте! ......(носорог)</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Часовщик, прищурив глаз,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Чинит часики для......(нас)</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Руки мыть пошла Людмила Ей понадобилось......(мыло)</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Дыхательное упражнение</w:t>
            </w:r>
            <w:r w:rsidRPr="00EC0B85">
              <w:rPr>
                <w:rFonts w:ascii="Times New Roman" w:hAnsi="Times New Roman"/>
                <w:color w:val="000000"/>
                <w:sz w:val="28"/>
                <w:szCs w:val="28"/>
              </w:rPr>
              <w:t xml:space="preserve"> на выдохе: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«Елочки-сосеночки».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2 «Из одного слова несколько»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РАСКЛАДУШКИ - (что это такое? Раскладушка кровать раскладушка)</w:t>
            </w:r>
          </w:p>
          <w:tbl>
            <w:tblPr>
              <w:tblpPr w:leftFromText="180" w:rightFromText="180" w:vertAnchor="page" w:horzAnchor="margin" w:tblpY="1430"/>
              <w:tblOverlap w:val="never"/>
              <w:tblW w:w="0" w:type="auto"/>
              <w:tblCellMar>
                <w:left w:w="40" w:type="dxa"/>
                <w:right w:w="40" w:type="dxa"/>
              </w:tblCellMar>
              <w:tblLook w:val="0000"/>
            </w:tblPr>
            <w:tblGrid>
              <w:gridCol w:w="1080"/>
              <w:gridCol w:w="1598"/>
              <w:gridCol w:w="1191"/>
            </w:tblGrid>
            <w:tr w:rsidR="00873499" w:rsidRPr="00EC0B85" w:rsidTr="00815005">
              <w:trPr>
                <w:trHeight w:val="418"/>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ад</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ушки</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душа</w:t>
                  </w:r>
                </w:p>
              </w:tc>
            </w:tr>
            <w:tr w:rsidR="00873499" w:rsidRPr="00EC0B85" w:rsidTr="00815005">
              <w:trPr>
                <w:trHeight w:val="439"/>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Душ</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кадушки</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Даша</w:t>
                  </w:r>
                </w:p>
              </w:tc>
            </w:tr>
            <w:tr w:rsidR="00873499" w:rsidRPr="00EC0B85" w:rsidTr="00815005">
              <w:trPr>
                <w:trHeight w:val="439"/>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Склад</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кадушка</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луша</w:t>
                  </w:r>
                </w:p>
              </w:tc>
            </w:tr>
            <w:tr w:rsidR="00873499" w:rsidRPr="00EC0B85" w:rsidTr="00815005">
              <w:trPr>
                <w:trHeight w:val="425"/>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Дар</w:t>
                  </w:r>
                </w:p>
              </w:tc>
              <w:tc>
                <w:tcPr>
                  <w:tcW w:w="1598" w:type="dxa"/>
                  <w:shd w:val="clear" w:color="auto" w:fill="FFFFFF"/>
                  <w:vAlign w:val="center"/>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кашка</w:t>
                  </w:r>
                </w:p>
              </w:tc>
              <w:tc>
                <w:tcPr>
                  <w:tcW w:w="1191" w:type="dxa"/>
                  <w:shd w:val="clear" w:color="auto" w:fill="FFFFFF"/>
                  <w:vAlign w:val="center"/>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кулак</w:t>
                  </w:r>
                </w:p>
              </w:tc>
            </w:tr>
            <w:tr w:rsidR="00873499" w:rsidRPr="00EC0B85" w:rsidTr="00815005">
              <w:trPr>
                <w:trHeight w:val="410"/>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Рад</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кишка</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кулаки</w:t>
                  </w:r>
                </w:p>
              </w:tc>
            </w:tr>
            <w:tr w:rsidR="00873499" w:rsidRPr="00EC0B85" w:rsidTr="00815005">
              <w:trPr>
                <w:trHeight w:val="418"/>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Рак</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кура</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душа</w:t>
                  </w:r>
                </w:p>
              </w:tc>
            </w:tr>
            <w:tr w:rsidR="00873499" w:rsidRPr="00EC0B85" w:rsidTr="00815005">
              <w:trPr>
                <w:trHeight w:val="470"/>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Кар</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сушка</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Саша</w:t>
                  </w:r>
                </w:p>
              </w:tc>
            </w:tr>
            <w:tr w:rsidR="00873499" w:rsidRPr="00EC0B85" w:rsidTr="00815005">
              <w:trPr>
                <w:trHeight w:val="418"/>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Ад</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шкура</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диск</w:t>
                  </w:r>
                </w:p>
              </w:tc>
            </w:tr>
            <w:tr w:rsidR="00873499" w:rsidRPr="00EC0B85" w:rsidTr="00815005">
              <w:trPr>
                <w:trHeight w:val="365"/>
              </w:trPr>
              <w:tc>
                <w:tcPr>
                  <w:tcW w:w="1080"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Сад</w:t>
                  </w:r>
                </w:p>
              </w:tc>
              <w:tc>
                <w:tcPr>
                  <w:tcW w:w="1598"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шкала</w:t>
                  </w:r>
                </w:p>
              </w:tc>
              <w:tc>
                <w:tcPr>
                  <w:tcW w:w="1191" w:type="dxa"/>
                  <w:shd w:val="clear" w:color="auto" w:fill="FFFFFF"/>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киска</w:t>
                  </w:r>
                </w:p>
              </w:tc>
            </w:tr>
          </w:tbl>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3 </w:t>
            </w:r>
            <w:r w:rsidRPr="00EC0B85">
              <w:rPr>
                <w:rFonts w:ascii="Times New Roman" w:hAnsi="Times New Roman"/>
                <w:b/>
                <w:sz w:val="28"/>
                <w:szCs w:val="28"/>
              </w:rPr>
              <w:t>«Занимательный квадрат»</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Раздается листок-карточка, на котором начерчен квадрат, а в нем расставлены единицы.</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Разместите числа: 2, 2, 2, 3, 3, 3 так, чтобы в сумме по строчкам и столбикам получилось 6.</w:t>
            </w:r>
          </w:p>
          <w:p w:rsidR="00873499" w:rsidRPr="00EC0B85" w:rsidRDefault="00873499" w:rsidP="00BF492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716"/>
              <w:gridCol w:w="717"/>
            </w:tblGrid>
            <w:tr w:rsidR="00873499" w:rsidRPr="00EC0B85" w:rsidTr="00815005">
              <w:trPr>
                <w:trHeight w:val="539"/>
                <w:jc w:val="center"/>
              </w:trPr>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p>
              </w:tc>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1</w:t>
                  </w:r>
                </w:p>
              </w:tc>
              <w:tc>
                <w:tcPr>
                  <w:tcW w:w="717"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p>
              </w:tc>
            </w:tr>
            <w:tr w:rsidR="00873499" w:rsidRPr="00EC0B85" w:rsidTr="00815005">
              <w:trPr>
                <w:trHeight w:val="518"/>
                <w:jc w:val="center"/>
              </w:trPr>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1</w:t>
                  </w:r>
                </w:p>
              </w:tc>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p>
              </w:tc>
              <w:tc>
                <w:tcPr>
                  <w:tcW w:w="717"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p>
              </w:tc>
            </w:tr>
            <w:tr w:rsidR="00873499" w:rsidRPr="00EC0B85" w:rsidTr="00815005">
              <w:trPr>
                <w:trHeight w:val="563"/>
                <w:jc w:val="center"/>
              </w:trPr>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p>
              </w:tc>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p>
              </w:tc>
              <w:tc>
                <w:tcPr>
                  <w:tcW w:w="717"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1</w:t>
                  </w:r>
                </w:p>
              </w:tc>
            </w:tr>
          </w:tbl>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716"/>
              <w:gridCol w:w="717"/>
            </w:tblGrid>
            <w:tr w:rsidR="00873499" w:rsidRPr="00EC0B85" w:rsidTr="00815005">
              <w:trPr>
                <w:trHeight w:val="539"/>
                <w:jc w:val="center"/>
              </w:trPr>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2</w:t>
                  </w:r>
                </w:p>
              </w:tc>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1</w:t>
                  </w:r>
                </w:p>
              </w:tc>
              <w:tc>
                <w:tcPr>
                  <w:tcW w:w="717"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3</w:t>
                  </w:r>
                </w:p>
              </w:tc>
            </w:tr>
            <w:tr w:rsidR="00873499" w:rsidRPr="00EC0B85" w:rsidTr="00815005">
              <w:trPr>
                <w:trHeight w:val="518"/>
                <w:jc w:val="center"/>
              </w:trPr>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1</w:t>
                  </w:r>
                </w:p>
              </w:tc>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3</w:t>
                  </w:r>
                </w:p>
              </w:tc>
              <w:tc>
                <w:tcPr>
                  <w:tcW w:w="717"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2</w:t>
                  </w:r>
                </w:p>
              </w:tc>
            </w:tr>
            <w:tr w:rsidR="00873499" w:rsidRPr="00EC0B85" w:rsidTr="00815005">
              <w:trPr>
                <w:trHeight w:val="563"/>
                <w:jc w:val="center"/>
              </w:trPr>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3</w:t>
                  </w:r>
                </w:p>
              </w:tc>
              <w:tc>
                <w:tcPr>
                  <w:tcW w:w="716"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2</w:t>
                  </w:r>
                </w:p>
              </w:tc>
              <w:tc>
                <w:tcPr>
                  <w:tcW w:w="717" w:type="dxa"/>
                  <w:tcBorders>
                    <w:top w:val="single" w:sz="4" w:space="0" w:color="auto"/>
                    <w:left w:val="single" w:sz="4" w:space="0" w:color="auto"/>
                    <w:bottom w:val="single" w:sz="4" w:space="0" w:color="auto"/>
                    <w:right w:val="single" w:sz="4" w:space="0" w:color="auto"/>
                  </w:tcBorders>
                  <w:vAlign w:val="center"/>
                </w:tcPr>
                <w:p w:rsidR="00873499" w:rsidRPr="00EC0B85" w:rsidRDefault="00873499" w:rsidP="00BF492A">
                  <w:pPr>
                    <w:spacing w:after="0" w:line="240" w:lineRule="auto"/>
                    <w:jc w:val="center"/>
                    <w:rPr>
                      <w:rFonts w:ascii="Times New Roman" w:hAnsi="Times New Roman"/>
                      <w:sz w:val="28"/>
                      <w:szCs w:val="28"/>
                    </w:rPr>
                  </w:pPr>
                  <w:r w:rsidRPr="00EC0B85">
                    <w:rPr>
                      <w:rFonts w:ascii="Times New Roman" w:hAnsi="Times New Roman"/>
                      <w:sz w:val="28"/>
                      <w:szCs w:val="28"/>
                    </w:rPr>
                    <w:t>1</w:t>
                  </w:r>
                </w:p>
              </w:tc>
            </w:tr>
          </w:tbl>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bl>
    <w:p w:rsidR="00873499" w:rsidRPr="00BF492A" w:rsidRDefault="00873499" w:rsidP="00BF492A">
      <w:pPr>
        <w:spacing w:after="0" w:line="240" w:lineRule="auto"/>
        <w:jc w:val="center"/>
        <w:rPr>
          <w:rFonts w:ascii="Times New Roman" w:hAnsi="Times New Roman"/>
          <w:b/>
          <w:iCs/>
          <w:color w:val="000000"/>
          <w:sz w:val="28"/>
          <w:szCs w:val="28"/>
        </w:rPr>
      </w:pPr>
      <w:r w:rsidRPr="00BF492A">
        <w:rPr>
          <w:rFonts w:ascii="Times New Roman" w:hAnsi="Times New Roman"/>
          <w:sz w:val="28"/>
          <w:szCs w:val="28"/>
        </w:rPr>
        <w:br w:type="page"/>
      </w:r>
      <w:r w:rsidRPr="00BF492A">
        <w:rPr>
          <w:rFonts w:ascii="Times New Roman" w:hAnsi="Times New Roman"/>
          <w:b/>
          <w:iCs/>
          <w:color w:val="000000"/>
          <w:sz w:val="28"/>
          <w:szCs w:val="28"/>
          <w:lang w:val="en-US"/>
        </w:rPr>
        <w:t>III</w:t>
      </w:r>
      <w:r w:rsidRPr="00BF492A">
        <w:rPr>
          <w:rFonts w:ascii="Times New Roman" w:hAnsi="Times New Roman"/>
          <w:b/>
          <w:iCs/>
          <w:color w:val="000000"/>
          <w:sz w:val="28"/>
          <w:szCs w:val="28"/>
        </w:rPr>
        <w:t xml:space="preserve"> четверть – </w:t>
      </w:r>
      <w:r w:rsidRPr="00BF492A">
        <w:rPr>
          <w:rFonts w:ascii="Times New Roman" w:hAnsi="Times New Roman"/>
          <w:b/>
          <w:iCs/>
          <w:color w:val="000000"/>
          <w:sz w:val="28"/>
          <w:szCs w:val="28"/>
          <w:lang w:val="en-US"/>
        </w:rPr>
        <w:t>10</w:t>
      </w:r>
      <w:r w:rsidRPr="00BF492A">
        <w:rPr>
          <w:rFonts w:ascii="Times New Roman" w:hAnsi="Times New Roman"/>
          <w:b/>
          <w:iCs/>
          <w:color w:val="000000"/>
          <w:sz w:val="28"/>
          <w:szCs w:val="28"/>
        </w:rPr>
        <w:t xml:space="preserve"> часов</w:t>
      </w:r>
    </w:p>
    <w:p w:rsidR="00873499" w:rsidRPr="00BF492A" w:rsidRDefault="00873499" w:rsidP="00BF492A">
      <w:pPr>
        <w:spacing w:after="0" w:line="240" w:lineRule="auto"/>
        <w:rPr>
          <w:rFonts w:ascii="Times New Roman" w:hAnsi="Times New Roman"/>
          <w:sz w:val="28"/>
          <w:szCs w:val="28"/>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827"/>
        <w:gridCol w:w="2069"/>
        <w:gridCol w:w="4262"/>
        <w:gridCol w:w="1811"/>
      </w:tblGrid>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№1</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логического мышления</w:t>
            </w:r>
          </w:p>
        </w:tc>
        <w:tc>
          <w:tcPr>
            <w:tcW w:w="4299"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sz w:val="28"/>
                <w:szCs w:val="28"/>
              </w:rPr>
              <w:t>Занимательные задачи</w:t>
            </w:r>
            <w:r w:rsidRPr="00EC0B85">
              <w:rPr>
                <w:rFonts w:ascii="Times New Roman" w:hAnsi="Times New Roman"/>
                <w:sz w:val="28"/>
                <w:szCs w:val="28"/>
              </w:rPr>
              <w:t xml:space="preserve"> </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sz w:val="28"/>
                <w:szCs w:val="28"/>
                <w:u w:val="single"/>
              </w:rPr>
              <w:t>Дыхательное упражнение</w:t>
            </w:r>
            <w:r w:rsidRPr="00EC0B85">
              <w:rPr>
                <w:rFonts w:ascii="Times New Roman" w:hAnsi="Times New Roman"/>
                <w:sz w:val="28"/>
                <w:szCs w:val="28"/>
              </w:rPr>
              <w:t xml:space="preserve"> (на выдохе: купи кипу пуха – скороговорка).</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2 </w:t>
            </w:r>
            <w:r w:rsidRPr="00EC0B85">
              <w:rPr>
                <w:rFonts w:ascii="Times New Roman" w:hAnsi="Times New Roman"/>
                <w:b/>
                <w:color w:val="000000"/>
                <w:sz w:val="28"/>
                <w:szCs w:val="28"/>
              </w:rPr>
              <w:t>Упражнение логического мышления: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подобрать слова - признаки к каждому из этих 3 групп:</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холод   вода   дым   трава    снег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луна      день   сад</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Профилактика нарушения зрения,</w:t>
            </w:r>
            <w:r w:rsidRPr="00EC0B85">
              <w:rPr>
                <w:rFonts w:ascii="Times New Roman" w:hAnsi="Times New Roman"/>
                <w:color w:val="000000"/>
                <w:sz w:val="28"/>
                <w:szCs w:val="28"/>
              </w:rPr>
              <w:t xml:space="preserve"> (вглядываемся в точку).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сенсо -моторики:</w:t>
            </w:r>
            <w:r w:rsidRPr="00EC0B85">
              <w:rPr>
                <w:rFonts w:ascii="Times New Roman" w:hAnsi="Times New Roman"/>
                <w:color w:val="000000"/>
                <w:sz w:val="28"/>
                <w:szCs w:val="28"/>
              </w:rPr>
              <w:t xml:space="preserve"> нарис. 2 руками домик.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6908ED">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3 </w:t>
            </w:r>
            <w:r w:rsidRPr="00EC0B85">
              <w:rPr>
                <w:rFonts w:ascii="Times New Roman" w:hAnsi="Times New Roman"/>
                <w:color w:val="000000"/>
                <w:sz w:val="28"/>
                <w:szCs w:val="28"/>
              </w:rPr>
              <w:t>Припомнить слова — признаки, (ко 2 заданию) записать их.</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9</w:t>
            </w:r>
          </w:p>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№2</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обобщение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исключение, осложненным заданием на запоминание: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Детям на слух диктуется: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-стол, стул, пол, шкаф, полка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-осина, тополь, сосна, береза, осень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-горький, кислый, сладкий, горячий,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соленый</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-Иван, Юра, Сергей, Петров, Федор, Женя</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Какое слово лишнее?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Почему?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color w:val="000000"/>
                <w:sz w:val="28"/>
                <w:szCs w:val="28"/>
                <w:u w:val="single"/>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Дыхательное упражнение</w:t>
            </w:r>
            <w:r w:rsidRPr="00EC0B85">
              <w:rPr>
                <w:rFonts w:ascii="Times New Roman" w:hAnsi="Times New Roman"/>
                <w:color w:val="000000"/>
                <w:sz w:val="28"/>
                <w:szCs w:val="28"/>
              </w:rPr>
              <w:t xml:space="preserve"> (на выдохе: Не по траве, а около катилось «о» и охало.)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 xml:space="preserve">Упражнение на развитие сенсо-моторики, </w:t>
            </w:r>
            <w:r w:rsidRPr="00EC0B85">
              <w:rPr>
                <w:rFonts w:ascii="Times New Roman" w:hAnsi="Times New Roman"/>
                <w:color w:val="000000"/>
                <w:sz w:val="28"/>
                <w:szCs w:val="28"/>
              </w:rPr>
              <w:t>(рисуем 2 руками человека).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Припоминание личных слов, выделенных в 1 упр.</w:t>
            </w:r>
          </w:p>
          <w:p w:rsidR="00873499" w:rsidRPr="00EC0B85" w:rsidRDefault="00873499" w:rsidP="00BF492A">
            <w:pPr>
              <w:spacing w:after="0" w:line="240" w:lineRule="auto"/>
              <w:rPr>
                <w:rFonts w:ascii="Times New Roman" w:hAnsi="Times New Roman"/>
                <w:b/>
                <w:sz w:val="28"/>
                <w:szCs w:val="28"/>
                <w:u w:val="single"/>
              </w:rPr>
            </w:pPr>
          </w:p>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sz w:val="28"/>
                <w:szCs w:val="28"/>
              </w:rPr>
              <w:t>«нарисовать» глазами от 0 до 10</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№3</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p>
        </w:tc>
        <w:tc>
          <w:tcPr>
            <w:tcW w:w="4299" w:type="dxa"/>
          </w:tcPr>
          <w:p w:rsidR="00873499" w:rsidRPr="00EC0B85" w:rsidRDefault="00873499" w:rsidP="00BF492A">
            <w:pPr>
              <w:spacing w:after="0" w:line="240" w:lineRule="auto"/>
              <w:rPr>
                <w:rFonts w:ascii="Times New Roman" w:hAnsi="Times New Roman"/>
                <w:b/>
                <w:sz w:val="28"/>
                <w:szCs w:val="28"/>
                <w:u w:val="single"/>
              </w:rPr>
            </w:pPr>
            <w:r w:rsidRPr="00EC0B85">
              <w:rPr>
                <w:rFonts w:ascii="Times New Roman" w:hAnsi="Times New Roman"/>
                <w:b/>
                <w:sz w:val="28"/>
                <w:szCs w:val="28"/>
                <w:u w:val="single"/>
              </w:rPr>
              <w:t>Профилактика нарушения зрения: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«нарисовать» глазами</w:t>
            </w:r>
          </w:p>
          <w:p w:rsidR="00873499" w:rsidRPr="00EC0B85" w:rsidRDefault="00873499" w:rsidP="00BF492A">
            <w:pPr>
              <w:spacing w:after="0" w:line="240" w:lineRule="auto"/>
              <w:rPr>
                <w:rFonts w:ascii="Times New Roman" w:hAnsi="Times New Roman"/>
                <w:sz w:val="28"/>
                <w:szCs w:val="28"/>
              </w:rPr>
            </w:pPr>
            <w:r>
              <w:rPr>
                <w:noProof/>
              </w:rPr>
              <w:pict>
                <v:rect id="_x0000_s1090" style="position:absolute;margin-left:8.05pt;margin-top:5.8pt;width:27pt;height:27pt;z-index:251634688"/>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3 </w:t>
            </w:r>
            <w:r w:rsidRPr="00EC0B85">
              <w:rPr>
                <w:rFonts w:ascii="Times New Roman" w:hAnsi="Times New Roman"/>
                <w:b/>
                <w:sz w:val="28"/>
                <w:szCs w:val="28"/>
              </w:rPr>
              <w:t>Упражнение на развитие памяти.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Жил в реке один налим,</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Два Ерша дружили с ним,</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Прилетали к ним три утки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По четыре раза в сутки.</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 xml:space="preserve">И учили их считать – </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Раз, два, три, четыре, пять.</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sz w:val="28"/>
                <w:szCs w:val="28"/>
                <w:u w:val="single"/>
              </w:rPr>
              <w:t>Дыхательное упражнение</w:t>
            </w:r>
            <w:r w:rsidRPr="00EC0B85">
              <w:rPr>
                <w:rFonts w:ascii="Times New Roman" w:hAnsi="Times New Roman"/>
                <w:sz w:val="28"/>
                <w:szCs w:val="28"/>
              </w:rPr>
              <w:t xml:space="preserve"> (на выдохе: хвалю халву).</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сенсо-моторики</w:t>
            </w:r>
            <w:r w:rsidRPr="00EC0B85">
              <w:rPr>
                <w:rFonts w:ascii="Times New Roman" w:hAnsi="Times New Roman"/>
                <w:color w:val="000000"/>
                <w:sz w:val="28"/>
                <w:szCs w:val="28"/>
              </w:rPr>
              <w:t xml:space="preserve"> (нарис. 2-мя руками кораблик)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Припоминание флажков с геометрическими фигурами, (запись их в тетради)</w:t>
            </w:r>
          </w:p>
          <w:p w:rsidR="00873499" w:rsidRPr="00EC0B85" w:rsidRDefault="00873499" w:rsidP="00BF492A">
            <w:pPr>
              <w:spacing w:after="0" w:line="240" w:lineRule="auto"/>
              <w:rPr>
                <w:rFonts w:ascii="Times New Roman" w:hAnsi="Times New Roman"/>
                <w:sz w:val="28"/>
                <w:szCs w:val="28"/>
              </w:rPr>
            </w:pPr>
            <w:r>
              <w:rPr>
                <w:noProof/>
              </w:rPr>
              <w:pict>
                <v:shape id="Рисунок 105" o:spid="_x0000_s1091" type="#_x0000_t75" alt="аурика11" style="position:absolute;margin-left:-1.1pt;margin-top:7.7pt;width:170.95pt;height:26.65pt;z-index:251688960;visibility:visible">
                  <v:imagedata r:id="rId38"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№4</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u w:val="single"/>
              </w:rPr>
            </w:pPr>
            <w:r w:rsidRPr="00EC0B85">
              <w:rPr>
                <w:rFonts w:ascii="Times New Roman" w:hAnsi="Times New Roman"/>
                <w:b/>
                <w:color w:val="000000"/>
                <w:sz w:val="28"/>
                <w:szCs w:val="28"/>
                <w:u w:val="single"/>
              </w:rPr>
              <w:t>Упражнение на профилактику нарушения зрения.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Нарис. глазами длин, полосу, обратно</w:t>
            </w:r>
          </w:p>
          <w:p w:rsidR="00873499" w:rsidRPr="00EC0B85" w:rsidRDefault="00873499" w:rsidP="00BF492A">
            <w:pPr>
              <w:spacing w:after="0" w:line="240" w:lineRule="auto"/>
              <w:rPr>
                <w:rFonts w:ascii="Times New Roman" w:hAnsi="Times New Roman"/>
                <w:color w:val="000000"/>
                <w:sz w:val="28"/>
                <w:szCs w:val="28"/>
              </w:rPr>
            </w:pPr>
            <w:r>
              <w:rPr>
                <w:noProof/>
              </w:rPr>
              <w:pict>
                <v:line id="_x0000_s1092" style="position:absolute;z-index:251635712" from="53.05pt,6.4pt" to="89.05pt,6.4pt"/>
              </w:pict>
            </w:r>
            <w:r w:rsidRPr="00EC0B85">
              <w:rPr>
                <w:rFonts w:ascii="Times New Roman" w:hAnsi="Times New Roman"/>
                <w:color w:val="000000"/>
                <w:sz w:val="28"/>
                <w:szCs w:val="28"/>
              </w:rPr>
              <w:t>- штрихи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1 </w:t>
            </w:r>
            <w:r w:rsidRPr="00EC0B85">
              <w:rPr>
                <w:rFonts w:ascii="Times New Roman" w:hAnsi="Times New Roman"/>
                <w:color w:val="000000"/>
                <w:sz w:val="28"/>
                <w:szCs w:val="28"/>
              </w:rPr>
              <w:t>Упражнение на развитие логического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мышления помоги буквам встать на свои места: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И  Л  Г А    С  Ы  Р    Н  И К В 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
              <w:gridCol w:w="239"/>
              <w:gridCol w:w="239"/>
              <w:gridCol w:w="240"/>
              <w:gridCol w:w="240"/>
              <w:gridCol w:w="240"/>
              <w:gridCol w:w="240"/>
              <w:gridCol w:w="240"/>
              <w:gridCol w:w="240"/>
              <w:gridCol w:w="240"/>
              <w:gridCol w:w="240"/>
              <w:gridCol w:w="240"/>
              <w:gridCol w:w="240"/>
              <w:gridCol w:w="240"/>
            </w:tblGrid>
            <w:tr w:rsidR="00873499" w:rsidRPr="00EC0B85" w:rsidTr="00815005">
              <w:tc>
                <w:tcPr>
                  <w:tcW w:w="23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3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3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r>
          </w:tbl>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360"/>
              <w:gridCol w:w="793"/>
              <w:gridCol w:w="249"/>
              <w:gridCol w:w="1206"/>
            </w:tblGrid>
            <w:tr w:rsidR="00873499" w:rsidRPr="00EC0B85" w:rsidTr="00815005">
              <w:trPr>
                <w:trHeight w:val="981"/>
              </w:trPr>
              <w:tc>
                <w:tcPr>
                  <w:tcW w:w="877"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w:t>
                  </w:r>
                </w:p>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иглы</w:t>
                  </w:r>
                </w:p>
              </w:tc>
              <w:tc>
                <w:tcPr>
                  <w:tcW w:w="36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721"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w:t>
                  </w:r>
                </w:p>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сыра</w:t>
                  </w:r>
                </w:p>
              </w:tc>
              <w:tc>
                <w:tcPr>
                  <w:tcW w:w="24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1206"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 веника</w:t>
                  </w:r>
                </w:p>
              </w:tc>
            </w:tr>
          </w:tbl>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С  Е  Л     Ч А Т  У     Ь  Е М Д Е  В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
              <w:gridCol w:w="239"/>
              <w:gridCol w:w="239"/>
              <w:gridCol w:w="240"/>
              <w:gridCol w:w="240"/>
              <w:gridCol w:w="240"/>
              <w:gridCol w:w="240"/>
              <w:gridCol w:w="240"/>
              <w:gridCol w:w="240"/>
              <w:gridCol w:w="240"/>
              <w:gridCol w:w="240"/>
              <w:gridCol w:w="240"/>
              <w:gridCol w:w="240"/>
              <w:gridCol w:w="240"/>
              <w:gridCol w:w="240"/>
              <w:gridCol w:w="240"/>
            </w:tblGrid>
            <w:tr w:rsidR="00873499" w:rsidRPr="00EC0B85" w:rsidTr="00815005">
              <w:tc>
                <w:tcPr>
                  <w:tcW w:w="23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3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3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2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r>
          </w:tbl>
          <w:p w:rsidR="00873499" w:rsidRPr="00EC0B85" w:rsidRDefault="00873499" w:rsidP="00BF492A">
            <w:pPr>
              <w:spacing w:after="0" w:line="240" w:lineRule="auto"/>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360"/>
              <w:gridCol w:w="770"/>
              <w:gridCol w:w="459"/>
              <w:gridCol w:w="1440"/>
            </w:tblGrid>
            <w:tr w:rsidR="00873499" w:rsidRPr="00EC0B85" w:rsidTr="00815005">
              <w:trPr>
                <w:trHeight w:val="981"/>
              </w:trPr>
              <w:tc>
                <w:tcPr>
                  <w:tcW w:w="776"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w:t>
                  </w:r>
                </w:p>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леса</w:t>
                  </w:r>
                </w:p>
              </w:tc>
              <w:tc>
                <w:tcPr>
                  <w:tcW w:w="36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721"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w:t>
                  </w:r>
                </w:p>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тучи</w:t>
                  </w:r>
                </w:p>
              </w:tc>
              <w:tc>
                <w:tcPr>
                  <w:tcW w:w="459"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73499" w:rsidRPr="00EC0B85" w:rsidRDefault="00873499" w:rsidP="00BF492A">
                  <w:pPr>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рис. медведя</w:t>
                  </w:r>
                </w:p>
              </w:tc>
            </w:tr>
          </w:tbl>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(на выдохе: о-о-о-о! а-а-а-а-а! у-у-у-у-у!)</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w:t>
            </w:r>
            <w:r w:rsidRPr="00EC0B85">
              <w:rPr>
                <w:rFonts w:ascii="Times New Roman" w:hAnsi="Times New Roman"/>
                <w:color w:val="000000"/>
                <w:sz w:val="28"/>
                <w:szCs w:val="28"/>
              </w:rPr>
              <w:t xml:space="preserve"> «Певец» (на выдохе о-о-о-о-о-о-о)</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сенсо-моторики</w:t>
            </w:r>
            <w:r w:rsidRPr="00EC0B85">
              <w:rPr>
                <w:rFonts w:ascii="Times New Roman" w:hAnsi="Times New Roman"/>
                <w:color w:val="000000"/>
                <w:sz w:val="28"/>
                <w:szCs w:val="28"/>
              </w:rPr>
              <w:t xml:space="preserve"> (рис. 2-мя руками домик с трубами).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Припоминание слов, которые сост. по зад №1</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№5</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u w:val="single"/>
              </w:rPr>
            </w:pPr>
            <w:r w:rsidRPr="00EC0B85">
              <w:rPr>
                <w:rFonts w:ascii="Times New Roman" w:hAnsi="Times New Roman"/>
                <w:b/>
                <w:color w:val="000000"/>
                <w:sz w:val="28"/>
                <w:szCs w:val="28"/>
                <w:u w:val="single"/>
              </w:rPr>
              <w:t>Упражнения на развитие сенсо-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моторики</w:t>
            </w:r>
            <w:r w:rsidRPr="00EC0B85">
              <w:rPr>
                <w:rFonts w:ascii="Times New Roman" w:hAnsi="Times New Roman"/>
                <w:color w:val="000000"/>
                <w:sz w:val="28"/>
                <w:szCs w:val="28"/>
              </w:rPr>
              <w:t xml:space="preserve"> (рис. 2 руками кораблик с трубой)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Упражнения на развитие внимания</w:t>
            </w:r>
            <w:r w:rsidRPr="00EC0B85">
              <w:rPr>
                <w:rFonts w:ascii="Times New Roman" w:hAnsi="Times New Roman"/>
                <w:color w:val="000000"/>
                <w:sz w:val="28"/>
                <w:szCs w:val="28"/>
              </w:rPr>
              <w:t xml:space="preserve">, </w:t>
            </w:r>
            <w:r w:rsidRPr="00EC0B85">
              <w:rPr>
                <w:rFonts w:ascii="Times New Roman" w:hAnsi="Times New Roman"/>
                <w:b/>
                <w:color w:val="000000"/>
                <w:sz w:val="28"/>
                <w:szCs w:val="28"/>
              </w:rPr>
              <w:t>логического мышления</w:t>
            </w:r>
            <w:r w:rsidRPr="00EC0B85">
              <w:rPr>
                <w:rFonts w:ascii="Times New Roman" w:hAnsi="Times New Roman"/>
                <w:color w:val="000000"/>
                <w:sz w:val="28"/>
                <w:szCs w:val="28"/>
              </w:rPr>
              <w:t>, прочитать слова, зашифрованными цифрами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о л п м а р е б с  ы  н    м    у   я    к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1 2 3 4 5 6 7 8  9 10 11 12  13 14  15</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216545-(лопата)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678(14)45-(ребята)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456(13)9(14)-(маруся)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9(10)(11)-(сын)</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6(13)(15)-(рука)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Второй вариант: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0 1  2  3  4  5  6  7  8  9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а р  о  у  с  к  л  и  ы  в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6740 - (лиса)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1846-(рысь)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521290-(корова)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Упражнения на дыхание</w:t>
            </w:r>
            <w:r w:rsidRPr="00EC0B85">
              <w:rPr>
                <w:rFonts w:ascii="Times New Roman" w:hAnsi="Times New Roman"/>
                <w:color w:val="000000"/>
                <w:sz w:val="28"/>
                <w:szCs w:val="28"/>
              </w:rPr>
              <w:t xml:space="preserve"> (на выдохе: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 ежа ежата,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 ужа ужата.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Припоминание зашифрованных слов.</w:t>
            </w: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Профилактика на зрение.</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«Нарисовать» глазами</w:t>
            </w:r>
          </w:p>
          <w:p w:rsidR="00873499" w:rsidRPr="00EC0B85" w:rsidRDefault="00873499" w:rsidP="00BF492A">
            <w:pPr>
              <w:spacing w:after="0" w:line="240" w:lineRule="auto"/>
              <w:rPr>
                <w:rFonts w:ascii="Times New Roman" w:hAnsi="Times New Roman"/>
                <w:color w:val="000000"/>
                <w:sz w:val="28"/>
                <w:szCs w:val="28"/>
              </w:rPr>
            </w:pPr>
            <w:r>
              <w:rPr>
                <w:noProof/>
              </w:rPr>
              <w:pict>
                <v:rect id="_x0000_s1093" style="position:absolute;margin-left:71.05pt;margin-top:8.85pt;width:27pt;height:27pt;z-index:251638784"/>
              </w:pict>
            </w:r>
            <w:r>
              <w:rPr>
                <w:noProof/>
              </w:rPr>
              <w:pict>
                <v:rect id="_x0000_s1094" style="position:absolute;margin-left:35.05pt;margin-top:8.85pt;width:27pt;height:27pt;z-index:251637760"/>
              </w:pict>
            </w:r>
          </w:p>
          <w:p w:rsidR="00873499" w:rsidRPr="00EC0B85" w:rsidRDefault="00873499" w:rsidP="00BF492A">
            <w:pPr>
              <w:spacing w:after="0" w:line="240" w:lineRule="auto"/>
              <w:rPr>
                <w:rFonts w:ascii="Times New Roman" w:hAnsi="Times New Roman"/>
                <w:color w:val="000000"/>
                <w:sz w:val="28"/>
                <w:szCs w:val="28"/>
              </w:rPr>
            </w:pPr>
            <w:r>
              <w:rPr>
                <w:noProof/>
              </w:rPr>
              <w:pict>
                <v:rect id="_x0000_s1095" style="position:absolute;margin-left:116.05pt;margin-top:4.05pt;width:9pt;height:9pt;z-index:251639808"/>
              </w:pict>
            </w:r>
            <w:r>
              <w:rPr>
                <w:noProof/>
              </w:rPr>
              <w:pict>
                <v:rect id="_x0000_s1096" style="position:absolute;margin-left:8.05pt;margin-top:4.05pt;width:9pt;height:9pt;z-index:251636736"/>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6908ED">
        <w:trPr>
          <w:trHeight w:val="9402"/>
        </w:trPr>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№6</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логического мышления</w:t>
            </w:r>
          </w:p>
        </w:tc>
        <w:tc>
          <w:tcPr>
            <w:tcW w:w="4299"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sz w:val="28"/>
                <w:szCs w:val="28"/>
              </w:rPr>
              <w:t>Упражнение на дыхание</w:t>
            </w:r>
            <w:r w:rsidRPr="00EC0B85">
              <w:rPr>
                <w:rFonts w:ascii="Times New Roman" w:hAnsi="Times New Roman"/>
                <w:sz w:val="28"/>
                <w:szCs w:val="28"/>
              </w:rPr>
              <w:t xml:space="preserve"> (на выдохе: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По семеро в сани уселися сами.)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Упражнения на развитие внимания</w:t>
            </w:r>
            <w:r w:rsidRPr="00EC0B85">
              <w:rPr>
                <w:rFonts w:ascii="Times New Roman" w:hAnsi="Times New Roman"/>
                <w:color w:val="000000"/>
                <w:sz w:val="28"/>
                <w:szCs w:val="28"/>
              </w:rPr>
              <w:t xml:space="preserve">, </w:t>
            </w:r>
            <w:r w:rsidRPr="00EC0B85">
              <w:rPr>
                <w:rFonts w:ascii="Times New Roman" w:hAnsi="Times New Roman"/>
                <w:b/>
                <w:color w:val="000000"/>
                <w:sz w:val="28"/>
                <w:szCs w:val="28"/>
              </w:rPr>
              <w:t>логического мышления</w:t>
            </w:r>
            <w:r w:rsidRPr="00EC0B85">
              <w:rPr>
                <w:rFonts w:ascii="Times New Roman" w:hAnsi="Times New Roman"/>
                <w:color w:val="000000"/>
                <w:sz w:val="28"/>
                <w:szCs w:val="28"/>
              </w:rPr>
              <w:t>.</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87" o:spid="_x0000_s1097" type="#_x0000_t75" style="position:absolute;margin-left:7.85pt;margin-top:5.2pt;width:181pt;height:118.8pt;z-index:251670528;visibility:visible;mso-wrap-distance-left:7in;mso-wrap-distance-right:7in;mso-position-horizontal-relative:margin">
                  <v:imagedata r:id="rId39" o:title="" gain="79922f" blacklevel="1966f"/>
                  <w10:wrap anchorx="margin"/>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Профилактика нарушение зрения</w:t>
            </w:r>
            <w:r w:rsidRPr="00EC0B85">
              <w:rPr>
                <w:rFonts w:ascii="Times New Roman" w:hAnsi="Times New Roman"/>
                <w:b/>
                <w:color w:val="000000"/>
                <w:sz w:val="28"/>
                <w:szCs w:val="28"/>
              </w:rPr>
              <w:t>,</w:t>
            </w:r>
            <w:r w:rsidRPr="00EC0B85">
              <w:rPr>
                <w:rFonts w:ascii="Times New Roman" w:hAnsi="Times New Roman"/>
                <w:color w:val="000000"/>
                <w:sz w:val="28"/>
                <w:szCs w:val="28"/>
              </w:rPr>
              <w:t xml:space="preserve"> (упр. Глазами - влево, вправо и т.д.)</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сенсо-моторики</w:t>
            </w:r>
            <w:r w:rsidRPr="00EC0B85">
              <w:rPr>
                <w:rFonts w:ascii="Times New Roman" w:hAnsi="Times New Roman"/>
                <w:color w:val="000000"/>
                <w:sz w:val="28"/>
                <w:szCs w:val="28"/>
                <w:u w:val="single"/>
              </w:rPr>
              <w:t>.</w:t>
            </w:r>
            <w:r w:rsidRPr="00EC0B85">
              <w:rPr>
                <w:rFonts w:ascii="Times New Roman" w:hAnsi="Times New Roman"/>
                <w:color w:val="000000"/>
                <w:sz w:val="28"/>
                <w:szCs w:val="28"/>
              </w:rPr>
              <w:t xml:space="preserve"> нарис 2 руками елочку.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6908ED">
            <w:pPr>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Припоминание слов к кроссворду «Посуда»</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№7</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Cs/>
                <w:color w:val="000000"/>
                <w:sz w:val="28"/>
                <w:szCs w:val="28"/>
              </w:rPr>
              <w:t>Упражнение на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Cs/>
                <w:color w:val="000000"/>
                <w:sz w:val="28"/>
                <w:szCs w:val="28"/>
              </w:rPr>
              <w:t>развитие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Cs/>
                <w:color w:val="000000"/>
                <w:sz w:val="28"/>
                <w:szCs w:val="28"/>
              </w:rPr>
              <w:t>творческого,</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 xml:space="preserve">воображения </w:t>
            </w:r>
            <w:r w:rsidRPr="00EC0B85">
              <w:rPr>
                <w:rFonts w:ascii="Times New Roman" w:hAnsi="Times New Roman"/>
                <w:bCs/>
                <w:color w:val="000000"/>
                <w:sz w:val="28"/>
                <w:szCs w:val="28"/>
              </w:rPr>
              <w:t>мышления.</w:t>
            </w:r>
          </w:p>
        </w:tc>
        <w:tc>
          <w:tcPr>
            <w:tcW w:w="4299"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сенко-моторики</w:t>
            </w:r>
            <w:r w:rsidRPr="00EC0B85">
              <w:rPr>
                <w:rFonts w:ascii="Times New Roman" w:hAnsi="Times New Roman"/>
                <w:b/>
                <w:color w:val="000000"/>
                <w:sz w:val="28"/>
                <w:szCs w:val="28"/>
              </w:rPr>
              <w:t>.</w:t>
            </w:r>
            <w:r w:rsidRPr="00EC0B85">
              <w:rPr>
                <w:rFonts w:ascii="Times New Roman" w:hAnsi="Times New Roman"/>
                <w:color w:val="000000"/>
                <w:sz w:val="28"/>
                <w:szCs w:val="28"/>
              </w:rPr>
              <w:t xml:space="preserve"> (рис 2 руками домики и елочки)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развитие творческого мышления: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учимся узнавать объект на основе описания отдельных признаков.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Задачи: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 этом домике жильцы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Все умелые плавцы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Что за дом у них такой,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До краев налит водой,   (аквариум)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Маленькое, сдобное </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Колесо съедобное,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одна тебя не съем,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Разделю ребятам всем, (бублик)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Клубок, а не пушистый,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Колючий да ершистый,   (ежик)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Не машина, а железный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Со шляпкой, а не гриб, (гвоздь)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Два брата через дорожку живут,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А друг друга не видят.   (глаза)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Дим без окон и дверей: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нем шесть кругленьких детей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темных проводят дни.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Угадайте, кто они ? (горошинки)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u w:val="single"/>
              </w:rPr>
              <w:t xml:space="preserve"> (</w:t>
            </w:r>
            <w:r w:rsidRPr="00EC0B85">
              <w:rPr>
                <w:rFonts w:ascii="Times New Roman" w:hAnsi="Times New Roman"/>
                <w:color w:val="000000"/>
                <w:sz w:val="28"/>
                <w:szCs w:val="28"/>
              </w:rPr>
              <w:t xml:space="preserve"> на выдохе: Чешуя у щучки, щетинка  у чушки)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профилактику</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нарушения зрения</w:t>
            </w:r>
            <w:r w:rsidRPr="00EC0B85">
              <w:rPr>
                <w:rFonts w:ascii="Times New Roman" w:hAnsi="Times New Roman"/>
                <w:color w:val="000000"/>
                <w:sz w:val="28"/>
                <w:szCs w:val="28"/>
              </w:rPr>
              <w:t xml:space="preserve"> (нарис. Глазами большое окно, маленькое окно) </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b/>
                <w:color w:val="000000"/>
                <w:sz w:val="28"/>
                <w:szCs w:val="28"/>
              </w:rPr>
              <w:t>Припоминание отгадок</w:t>
            </w:r>
            <w:r w:rsidRPr="00EC0B85">
              <w:rPr>
                <w:rFonts w:ascii="Times New Roman" w:hAnsi="Times New Roman"/>
                <w:color w:val="000000"/>
                <w:sz w:val="28"/>
                <w:szCs w:val="28"/>
              </w:rPr>
              <w:t xml:space="preserve"> (запись слов в тетрадях).</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№8</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Cs/>
                <w:color w:val="000000"/>
                <w:sz w:val="28"/>
                <w:szCs w:val="28"/>
              </w:rPr>
              <w:t>Упражнение на развитие памяти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(на выдохе: Два щенка щека к щеке щиплют щетку в уголке.)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развитие логического мышления, памяти: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Игра «Шифровальщики»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-Выделить из слова заданный слог, запомнить его, записать его. В результате из выделенных слогов получится слово: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Выделить </w:t>
            </w:r>
            <w:r w:rsidRPr="00EC0B85">
              <w:rPr>
                <w:rFonts w:ascii="Times New Roman" w:hAnsi="Times New Roman"/>
                <w:color w:val="000000"/>
                <w:sz w:val="28"/>
                <w:szCs w:val="28"/>
                <w:lang w:val="en-US"/>
              </w:rPr>
              <w:t>I</w:t>
            </w:r>
            <w:r w:rsidRPr="00EC0B85">
              <w:rPr>
                <w:rFonts w:ascii="Times New Roman" w:hAnsi="Times New Roman"/>
                <w:color w:val="000000"/>
                <w:sz w:val="28"/>
                <w:szCs w:val="28"/>
              </w:rPr>
              <w:t xml:space="preserve"> слог:</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Устно: хорек, рокот, шорох - хорошо Ответ, личность, носоры - отлично Рома, Машка, капуста – ромашка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Профилактика нарушения зрения</w:t>
            </w:r>
            <w:r w:rsidRPr="00EC0B85">
              <w:rPr>
                <w:rFonts w:ascii="Times New Roman" w:hAnsi="Times New Roman"/>
                <w:color w:val="000000"/>
                <w:sz w:val="28"/>
                <w:szCs w:val="28"/>
              </w:rPr>
              <w:t xml:space="preserve"> (обведи глазами доску, окна, дверь)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u w:val="single"/>
              </w:rPr>
              <w:t>Упражнения на развитие сенсо-моторики</w:t>
            </w:r>
            <w:r w:rsidRPr="00EC0B85">
              <w:rPr>
                <w:rFonts w:ascii="Times New Roman" w:hAnsi="Times New Roman"/>
                <w:color w:val="000000"/>
                <w:sz w:val="28"/>
                <w:szCs w:val="28"/>
              </w:rPr>
              <w:t xml:space="preserve"> (нарисуй двумя руками 4 кубика)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Вспомните слова, которые расшифровали.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№9</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Cs/>
                <w:color w:val="000000"/>
                <w:sz w:val="28"/>
                <w:szCs w:val="28"/>
              </w:rPr>
              <w:t>Упражнение на развитие памяти,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(на выдохе –скороговорку: Не хочет косой косой, говорит коса коса.)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развитие логического мышления, памяти, воображения.</w:t>
            </w:r>
            <w:r w:rsidRPr="00EC0B85">
              <w:rPr>
                <w:rFonts w:ascii="Times New Roman" w:hAnsi="Times New Roman"/>
                <w:color w:val="000000"/>
                <w:sz w:val="28"/>
                <w:szCs w:val="28"/>
              </w:rPr>
              <w:t xml:space="preserve">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Соедини предложения в четверостишия: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Я не кусаюсь, я не зол. Я был на улице,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продрог.</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Я маленький бульдог. На огонек зашел.</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вот написала поэт М.Моравская: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Я был на улице,_________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На огонек______________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Я не кусаюсь, я не зол.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Я маленький_____________</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sz w:val="28"/>
                <w:szCs w:val="28"/>
              </w:rPr>
              <w:t>(вставь слова в рифму)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 -моторики</w:t>
            </w:r>
            <w:r w:rsidRPr="00EC0B85">
              <w:rPr>
                <w:rFonts w:ascii="Times New Roman" w:hAnsi="Times New Roman"/>
                <w:b/>
                <w:color w:val="000000"/>
                <w:sz w:val="28"/>
                <w:szCs w:val="28"/>
              </w:rPr>
              <w:t xml:space="preserve"> </w:t>
            </w:r>
            <w:r w:rsidRPr="00EC0B85">
              <w:rPr>
                <w:rFonts w:ascii="Times New Roman" w:hAnsi="Times New Roman"/>
                <w:color w:val="000000"/>
                <w:sz w:val="28"/>
                <w:szCs w:val="28"/>
              </w:rPr>
              <w:t>(нарисуй двумя руками тетрадь и стакан).</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color w:val="000000"/>
                <w:sz w:val="28"/>
                <w:szCs w:val="28"/>
              </w:rPr>
              <w:t xml:space="preserve"> (представьте, что качаются на качелях два человека не поворачивая головы «покачайтесь» глазами за ними).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b/>
                <w:color w:val="000000"/>
                <w:sz w:val="28"/>
                <w:szCs w:val="28"/>
              </w:rPr>
              <w:t>Вспомним стихотворение</w:t>
            </w:r>
            <w:r w:rsidRPr="00EC0B85">
              <w:rPr>
                <w:rFonts w:ascii="Times New Roman" w:hAnsi="Times New Roman"/>
                <w:color w:val="000000"/>
                <w:sz w:val="28"/>
                <w:szCs w:val="28"/>
              </w:rPr>
              <w:t xml:space="preserve"> о маленьком бульдоге.</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моторики</w:t>
            </w:r>
            <w:r w:rsidRPr="00EC0B85">
              <w:rPr>
                <w:rFonts w:ascii="Times New Roman" w:hAnsi="Times New Roman"/>
                <w:color w:val="000000"/>
                <w:sz w:val="28"/>
                <w:szCs w:val="28"/>
              </w:rPr>
              <w:t xml:space="preserve"> (нарисуй двумя руками яблоко)</w:t>
            </w:r>
          </w:p>
          <w:p w:rsidR="00873499" w:rsidRPr="00EC0B85" w:rsidRDefault="00873499" w:rsidP="00BF492A">
            <w:pPr>
              <w:spacing w:after="0" w:line="240" w:lineRule="auto"/>
              <w:rPr>
                <w:rFonts w:ascii="Times New Roman" w:hAnsi="Times New Roman"/>
                <w:b/>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№10</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Cs/>
                <w:color w:val="000000"/>
                <w:sz w:val="28"/>
                <w:szCs w:val="28"/>
              </w:rPr>
              <w:t>Упражнение на развитие логического мышления,  памяти.</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color w:val="000000"/>
                <w:sz w:val="28"/>
                <w:szCs w:val="28"/>
              </w:rPr>
              <w:t>Игра «Учимся делать логические выводы» т.е. размышлять.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Сережа выше Наташи, а Наташа выше Оли.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Кто самый высокий и самый низкий?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Ваня худее Миши, но толще Андрея.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Кто самый толстый и самый худой?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Оля читает лучше Маши, но хуже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Лены.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Кто читает лучше всех и кто хуже</w:t>
            </w:r>
          </w:p>
          <w:p w:rsidR="00873499" w:rsidRPr="00EC0B85" w:rsidRDefault="00873499" w:rsidP="00BF492A">
            <w:pPr>
              <w:spacing w:after="0" w:line="240" w:lineRule="auto"/>
              <w:rPr>
                <w:rFonts w:ascii="Times New Roman" w:hAnsi="Times New Roman"/>
                <w:b/>
                <w:bCs/>
                <w:color w:val="000000"/>
                <w:sz w:val="28"/>
                <w:szCs w:val="28"/>
              </w:rPr>
            </w:pPr>
            <w:r w:rsidRPr="00EC0B85">
              <w:rPr>
                <w:rFonts w:ascii="Times New Roman" w:hAnsi="Times New Roman"/>
                <w:b/>
                <w:bCs/>
                <w:color w:val="000000"/>
                <w:sz w:val="28"/>
                <w:szCs w:val="28"/>
              </w:rPr>
              <w:t>всех?</w:t>
            </w:r>
          </w:p>
          <w:p w:rsidR="00873499" w:rsidRPr="00EC0B85" w:rsidRDefault="00873499" w:rsidP="00BF492A">
            <w:pPr>
              <w:spacing w:after="0" w:line="240" w:lineRule="auto"/>
              <w:rPr>
                <w:rFonts w:ascii="Times New Roman" w:hAnsi="Times New Roman"/>
                <w:b/>
                <w:bCs/>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(на выдохе: Карл клал лук на ларь. Клара крала лук с ларя).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rPr>
              <w:t>Упражнение на профилактику зрения</w:t>
            </w:r>
            <w:r w:rsidRPr="00EC0B85">
              <w:rPr>
                <w:rFonts w:ascii="Times New Roman" w:hAnsi="Times New Roman"/>
                <w:color w:val="000000"/>
                <w:sz w:val="28"/>
                <w:szCs w:val="28"/>
              </w:rPr>
              <w:t xml:space="preserve"> (обведи глазами потолок класса, не поворачивая головы)</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Вспомним, какие задачи решали, учимся делать выводы.</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bl>
    <w:p w:rsidR="00873499" w:rsidRPr="00BF492A" w:rsidRDefault="00873499" w:rsidP="00BF492A">
      <w:pPr>
        <w:spacing w:after="0" w:line="240" w:lineRule="auto"/>
        <w:jc w:val="center"/>
        <w:rPr>
          <w:rFonts w:ascii="Times New Roman" w:hAnsi="Times New Roman"/>
          <w:sz w:val="28"/>
          <w:szCs w:val="28"/>
        </w:rPr>
      </w:pPr>
      <w:r w:rsidRPr="00BF492A">
        <w:rPr>
          <w:rFonts w:ascii="Times New Roman" w:hAnsi="Times New Roman"/>
          <w:sz w:val="28"/>
          <w:szCs w:val="28"/>
        </w:rPr>
        <w:br w:type="page"/>
      </w:r>
      <w:r w:rsidRPr="00BF492A">
        <w:rPr>
          <w:rFonts w:ascii="Times New Roman" w:hAnsi="Times New Roman"/>
          <w:b/>
          <w:iCs/>
          <w:color w:val="000000"/>
          <w:sz w:val="28"/>
          <w:szCs w:val="28"/>
          <w:lang w:val="en-US"/>
        </w:rPr>
        <w:t>IV</w:t>
      </w:r>
      <w:r w:rsidRPr="00BF492A">
        <w:rPr>
          <w:rFonts w:ascii="Times New Roman" w:hAnsi="Times New Roman"/>
          <w:b/>
          <w:iCs/>
          <w:color w:val="000000"/>
          <w:sz w:val="28"/>
          <w:szCs w:val="28"/>
        </w:rPr>
        <w:t xml:space="preserve"> четверть – </w:t>
      </w:r>
      <w:r w:rsidRPr="00BF492A">
        <w:rPr>
          <w:rFonts w:ascii="Times New Roman" w:hAnsi="Times New Roman"/>
          <w:b/>
          <w:iCs/>
          <w:color w:val="000000"/>
          <w:sz w:val="28"/>
          <w:szCs w:val="28"/>
          <w:lang w:val="en-US"/>
        </w:rPr>
        <w:t>8</w:t>
      </w:r>
      <w:r w:rsidRPr="00BF492A">
        <w:rPr>
          <w:rFonts w:ascii="Times New Roman" w:hAnsi="Times New Roman"/>
          <w:b/>
          <w:iCs/>
          <w:color w:val="000000"/>
          <w:sz w:val="28"/>
          <w:szCs w:val="28"/>
        </w:rPr>
        <w:t xml:space="preserve"> часов</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
        <w:gridCol w:w="827"/>
        <w:gridCol w:w="2180"/>
        <w:gridCol w:w="4230"/>
        <w:gridCol w:w="1811"/>
      </w:tblGrid>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№1</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Упражнения на развитие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(на одном вдохе произнести 5-10 звуков «ф» делая короткие промежутки между звуками, ф-ф-ф-ф</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Чередуйте зв. «ф» и «в»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Ф-в-ф-в........</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развитие логического мышления, памяти</w:t>
            </w:r>
            <w:r w:rsidRPr="00EC0B85">
              <w:rPr>
                <w:rFonts w:ascii="Times New Roman" w:hAnsi="Times New Roman"/>
                <w:color w:val="000000"/>
                <w:sz w:val="28"/>
                <w:szCs w:val="28"/>
              </w:rPr>
              <w:t xml:space="preserve"> (умение узнавать предмет по признакам)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color w:val="000000"/>
                <w:sz w:val="28"/>
                <w:szCs w:val="28"/>
              </w:rPr>
              <w:t>Русский язык: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1)назовите предмет, про который можно сказать: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черная, четырехугольная, сделана из дерева: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белый, гладкий, твердый: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 продолговатый, зеленый, твердый, съедобный: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г) желтый, продолговатый, кислый.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2) Какой предмет обладает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одновременно следующими признаками: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пушистый, ходит, мяукает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б) гладкое, стеклянное, в него смотреться, оно отражает, (ответы записать в тетрадь)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u w:val="single"/>
              </w:rPr>
              <w:t>Упражнение на развитие психо</w:t>
            </w:r>
            <w:r w:rsidRPr="00EC0B85">
              <w:rPr>
                <w:rFonts w:ascii="Times New Roman" w:hAnsi="Times New Roman"/>
                <w:color w:val="000000"/>
                <w:sz w:val="28"/>
                <w:szCs w:val="28"/>
                <w:u w:val="single"/>
              </w:rPr>
              <w:softHyphen/>
              <w:t>моторики,</w:t>
            </w:r>
            <w:r w:rsidRPr="00EC0B85">
              <w:rPr>
                <w:rFonts w:ascii="Times New Roman" w:hAnsi="Times New Roman"/>
                <w:color w:val="000000"/>
                <w:sz w:val="28"/>
                <w:szCs w:val="28"/>
              </w:rPr>
              <w:t xml:space="preserve"> (двумя руками одновременно штрихуем очертание груши и яблоко)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нарушения зрения,</w:t>
            </w:r>
            <w:r w:rsidRPr="00EC0B85">
              <w:rPr>
                <w:rFonts w:ascii="Times New Roman" w:hAnsi="Times New Roman"/>
                <w:color w:val="000000"/>
                <w:sz w:val="28"/>
                <w:szCs w:val="28"/>
              </w:rPr>
              <w:t xml:space="preserve"> (глазами нарисовать линии)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Повторение зад. №2</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опишите какие по форме, размеру, материалу, вкусу сл. предметы: (дети вспомним слова) доска, сахар, огурец, лимон.</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опишите признаки кошки.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что она делает: какая?</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 xml:space="preserve">опишите предмет зеркала какое? Для чего служит. </w:t>
            </w: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№2</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развитие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внимания,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логического</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сенсо-моторики</w:t>
            </w:r>
            <w:r w:rsidRPr="00EC0B85">
              <w:rPr>
                <w:rFonts w:ascii="Times New Roman" w:hAnsi="Times New Roman"/>
                <w:color w:val="000000"/>
                <w:sz w:val="28"/>
                <w:szCs w:val="28"/>
              </w:rPr>
              <w:t xml:space="preserve"> (нарисуйте двумя руками машину)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1 </w:t>
            </w:r>
            <w:r w:rsidRPr="00EC0B85">
              <w:rPr>
                <w:rFonts w:ascii="Times New Roman" w:hAnsi="Times New Roman"/>
                <w:color w:val="000000"/>
                <w:sz w:val="28"/>
                <w:szCs w:val="28"/>
              </w:rPr>
              <w:t>Упражнение на развитие внимания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логики.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Прочитайте слово. Придумайте другие слова с этими же буквами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ПОДНОС (дно, одно, поднос, сон) ИГРУШКА (игра, рука, группа, круг, шар, рак, уши)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w:t>
            </w:r>
            <w:r w:rsidRPr="00EC0B85">
              <w:rPr>
                <w:rFonts w:ascii="Times New Roman" w:hAnsi="Times New Roman"/>
                <w:iCs/>
                <w:color w:val="000000"/>
                <w:sz w:val="28"/>
                <w:szCs w:val="28"/>
              </w:rPr>
              <w:t>На</w:t>
            </w:r>
            <w:r w:rsidRPr="00EC0B85">
              <w:rPr>
                <w:rFonts w:ascii="Times New Roman" w:hAnsi="Times New Roman"/>
                <w:i/>
                <w:iCs/>
                <w:color w:val="000000"/>
                <w:sz w:val="28"/>
                <w:szCs w:val="28"/>
              </w:rPr>
              <w:t xml:space="preserve"> </w:t>
            </w:r>
            <w:r w:rsidRPr="00EC0B85">
              <w:rPr>
                <w:rFonts w:ascii="Times New Roman" w:hAnsi="Times New Roman"/>
                <w:color w:val="000000"/>
                <w:sz w:val="28"/>
                <w:szCs w:val="28"/>
              </w:rPr>
              <w:t>одном  дыхании прочитать:</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Хомка, хомка, хомячок,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Полосатенький бочок.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Хомка   раненько   встает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Щечки моет, щечки трет.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u w:val="single"/>
              </w:rPr>
            </w:pPr>
            <w:r w:rsidRPr="00EC0B85">
              <w:rPr>
                <w:rFonts w:ascii="Times New Roman" w:hAnsi="Times New Roman"/>
                <w:b/>
                <w:color w:val="000000"/>
                <w:sz w:val="28"/>
                <w:szCs w:val="28"/>
                <w:u w:val="single"/>
              </w:rPr>
              <w:t>Упражнение профилактики зрения.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(глазами рисуем машину)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На слух вспоминаем какие слова</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можно образовать из слов ПОДНОС, ИГРУШКИ.</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№3</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 выработку выразительного чтения</w:t>
            </w:r>
          </w:p>
        </w:tc>
        <w:tc>
          <w:tcPr>
            <w:tcW w:w="4299"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color w:val="000000"/>
                <w:sz w:val="28"/>
                <w:szCs w:val="28"/>
              </w:rPr>
              <w:t xml:space="preserve"> (рисуем глазами большое дерево, маленькое дерево) </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Упражнение «Надоедливый комар» - Продолжительный выдох и движения на отработку «опоры дыхания». Руки вытянуть перед грудью ладонями друг к другу. При счете «раз» вместе с глубоким бесшумным выдохом через нос, быстро развести до отказа в стороны руки, затем медленно выдыхая воздух, свести руки. Соединить с произнесением звука – з-з-з-з-з-з.</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color w:val="000000"/>
                <w:sz w:val="28"/>
                <w:szCs w:val="28"/>
              </w:rPr>
              <w:t>Учимся говорить выразительно.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Прочитайте предлагаемы фразы со смысловым заданием на полях. Обратите внимание на знаки препинания, которые правильно показывают правильный выбор интонации.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СНЕГ ПОШЕЛ - (спрашивайте, удивляясь), (восхищайтесь, радуйтесь), (огорчайтесь, смене погоды), (грустное, потому что не любите зимний холод).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МЫ ПОЙДЕМ В ЗООПАРК -(спрашиваете и прочтете одновременно), (радостно сообщаете об этом друзьям), (спрашиваете, чтобы уточнить, идете ли вы туда), (заявляете на правах старшего младшему брату или сестре).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моторики</w:t>
            </w:r>
            <w:r w:rsidRPr="00EC0B85">
              <w:rPr>
                <w:rFonts w:ascii="Times New Roman" w:hAnsi="Times New Roman"/>
                <w:color w:val="000000"/>
                <w:sz w:val="28"/>
                <w:szCs w:val="28"/>
              </w:rPr>
              <w:t xml:space="preserve"> (двумя руками раскрашиваем картинку: домик, дерево, небо, земля, цветы).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Повторение произношения с</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различной интонацией: СЕГОДНЯ БЫЛО ХОРОШО</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№4</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развитие логического мышления</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моторики,</w:t>
            </w:r>
            <w:r w:rsidRPr="00EC0B85">
              <w:rPr>
                <w:rFonts w:ascii="Times New Roman" w:hAnsi="Times New Roman"/>
                <w:color w:val="000000"/>
                <w:sz w:val="28"/>
                <w:szCs w:val="28"/>
              </w:rPr>
              <w:t xml:space="preserve"> (рисуем двумя пуками свой автопортрет)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развитие логического мышления,</w:t>
            </w:r>
            <w:r w:rsidRPr="00EC0B85">
              <w:rPr>
                <w:rFonts w:ascii="Times New Roman" w:hAnsi="Times New Roman"/>
                <w:color w:val="000000"/>
                <w:sz w:val="28"/>
                <w:szCs w:val="28"/>
              </w:rPr>
              <w:t xml:space="preserve"> (умение сравнивать два и более предмета)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1) Чем похожи эти слова: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а) полка, книга, крыша;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б) печь, тень, речь;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морж, нож, ковш;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г) число,всего, кресло;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2) Назовите общие признаки: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а) яблока и арбуза;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б) кошки и собаки;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книги и тетради;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г) вилки ложки;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3) Чем отличается: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ручка от карандаша;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книга от тетради;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 линейка от треугольника;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г) рассказ от стихотворения.</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Протяни звук «о» сл. образом: Первые 5 сек. Тихо, затем 5 сек., увеличивая громкость, заключительные 5-10 сек., выдох активизируется максимально и позволяет получить звук наибольшей громкости (следите, чтобы грудная клетка во время дыхания и выдоха не сжималась).</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color w:val="000000"/>
                <w:sz w:val="28"/>
                <w:szCs w:val="28"/>
              </w:rPr>
              <w:t xml:space="preserve"> (рассмотрим носик, лоб, правое ухо, левое ухо и т.д. глазами, не поворачивая головы).</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№5</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 выработку выразительного чтения</w:t>
            </w:r>
          </w:p>
        </w:tc>
        <w:tc>
          <w:tcPr>
            <w:tcW w:w="4299"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color w:val="000000"/>
                <w:sz w:val="28"/>
                <w:szCs w:val="28"/>
              </w:rPr>
              <w:t xml:space="preserve"> (нарисуем глазами круг слева на право, с право на лево - 5-7 раз)</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выработку выразительного чтения:</w:t>
            </w:r>
            <w:r w:rsidRPr="00EC0B85">
              <w:rPr>
                <w:rFonts w:ascii="Times New Roman" w:hAnsi="Times New Roman"/>
                <w:color w:val="000000"/>
                <w:sz w:val="28"/>
                <w:szCs w:val="28"/>
              </w:rPr>
              <w:t xml:space="preserve"> Перевод С.Л.Маршака.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            Разговор лягушек.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Кума,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Ты к нам?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 вам, к вам!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К воде скачу,</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Ловить хочу.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А кого, кого, кума?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Карпа, рака и сома.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Как поймаешь, дашь ли нам?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Как не дать? Конечно, дам!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 xml:space="preserve">              Воробушки.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О чем поют воробушки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В последний день зимы?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            Мы выжили!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            Мы выжили!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            Мы живы! Живы мы!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u w:val="single"/>
              </w:rPr>
            </w:pPr>
            <w:r w:rsidRPr="00EC0B85">
              <w:rPr>
                <w:rFonts w:ascii="Times New Roman" w:hAnsi="Times New Roman"/>
                <w:b/>
                <w:color w:val="000000"/>
                <w:sz w:val="28"/>
                <w:szCs w:val="28"/>
                <w:u w:val="single"/>
              </w:rPr>
              <w:t>Упражнение на дыхание.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(Шла Саша по шоссе и сосала сушку - на выходе)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моторики:</w:t>
            </w:r>
            <w:r w:rsidRPr="00EC0B85">
              <w:rPr>
                <w:rFonts w:ascii="Times New Roman" w:hAnsi="Times New Roman"/>
                <w:color w:val="000000"/>
                <w:sz w:val="28"/>
                <w:szCs w:val="28"/>
              </w:rPr>
              <w:t xml:space="preserve"> (рисуем двумя руками геометрические фигуры)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Стихотворение наизусть (вспомним).</w:t>
            </w: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№6</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Упражнение на развитие</w:t>
            </w: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восприятия чувств по поведению</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rPr>
              <w:t xml:space="preserve"> </w:t>
            </w:r>
            <w:r w:rsidRPr="00EC0B85">
              <w:rPr>
                <w:rFonts w:ascii="Times New Roman" w:hAnsi="Times New Roman"/>
                <w:b/>
                <w:color w:val="000000"/>
                <w:sz w:val="28"/>
                <w:szCs w:val="28"/>
                <w:u w:val="single"/>
              </w:rPr>
              <w:t>Упражнение на дыхание</w:t>
            </w:r>
            <w:r w:rsidRPr="00EC0B85">
              <w:rPr>
                <w:rFonts w:ascii="Times New Roman" w:hAnsi="Times New Roman"/>
                <w:color w:val="000000"/>
                <w:sz w:val="28"/>
                <w:szCs w:val="28"/>
              </w:rPr>
              <w:t xml:space="preserve"> (на выдохе: На дворе трава. На траве дрова.)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Игра на восприятие чувств по поведению.</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а) «Заколдованный ребенок» Ребенок ничего не говорит. Он жестами показывает, что он хочет.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По очереди играем в заколдованного ребенка.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б) «Поссорились и померились»</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Дети поссорились: топают ногами, руки на поясе или за спиной.</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Дети померились: улыбаются, берутся за руки, обнимаются, кружатся в танце.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(показать свои чувства на лице).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 «Что там происходит?» (показывают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внимание, удивление, любопытство на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лице)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см.</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b/>
                <w:color w:val="000000"/>
                <w:sz w:val="28"/>
                <w:szCs w:val="28"/>
              </w:rPr>
              <w:t xml:space="preserve">. </w:t>
            </w:r>
            <w:r w:rsidRPr="00EC0B85">
              <w:rPr>
                <w:rFonts w:ascii="Times New Roman" w:hAnsi="Times New Roman"/>
                <w:color w:val="000000"/>
                <w:sz w:val="28"/>
                <w:szCs w:val="28"/>
              </w:rPr>
              <w:t>(рассматриваем точки на разных расстояниях, нарисуем на доске.......)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моторики,</w:t>
            </w:r>
            <w:r w:rsidRPr="00EC0B85">
              <w:rPr>
                <w:rFonts w:ascii="Times New Roman" w:hAnsi="Times New Roman"/>
                <w:color w:val="000000"/>
                <w:sz w:val="28"/>
                <w:szCs w:val="28"/>
              </w:rPr>
              <w:t xml:space="preserve"> (рисуем двумя руками цветы)</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Pr>
                <w:noProof/>
              </w:rPr>
              <w:pict>
                <v:shape id="Рисунок 106" o:spid="_x0000_s1098" type="#_x0000_t75" alt="аурика18" style="position:absolute;margin-left:25.9pt;margin-top:10.05pt;width:78.7pt;height:107.95pt;z-index:251689984;visibility:visible">
                  <v:imagedata r:id="rId40" o:title=""/>
                </v:shape>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Повторение игры, где мы учились показывать на лице, телом, руками наши чувства.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№7</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Упражнение на выработку умения работать по алгоритму</w:t>
            </w:r>
          </w:p>
        </w:tc>
        <w:tc>
          <w:tcPr>
            <w:tcW w:w="4299" w:type="dxa"/>
          </w:tcPr>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методики,</w:t>
            </w:r>
            <w:r w:rsidRPr="00EC0B85">
              <w:rPr>
                <w:rFonts w:ascii="Times New Roman" w:hAnsi="Times New Roman"/>
                <w:color w:val="000000"/>
                <w:sz w:val="28"/>
                <w:szCs w:val="28"/>
                <w:u w:val="single"/>
              </w:rPr>
              <w:t xml:space="preserve"> </w:t>
            </w:r>
            <w:r w:rsidRPr="00EC0B85">
              <w:rPr>
                <w:rFonts w:ascii="Times New Roman" w:hAnsi="Times New Roman"/>
                <w:color w:val="000000"/>
                <w:sz w:val="28"/>
                <w:szCs w:val="28"/>
              </w:rPr>
              <w:t>(рисуем двумя руками узор)</w:t>
            </w: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53" o:spid="_x0000_s1099" type="#_x0000_t75" style="position:absolute;margin-left:34.85pt;margin-top:11.2pt;width:134.9pt;height:50.6pt;z-index:251640832;visibility:visible">
                  <v:imagedata r:id="rId41" o:title=""/>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Pr>
                <w:noProof/>
              </w:rPr>
              <w:pict>
                <v:rect id="_x0000_s1100" style="position:absolute;margin-left:115.85pt;margin-top:5.2pt;width:45pt;height:45pt;z-index:251643904"/>
              </w:pict>
            </w:r>
            <w:r>
              <w:rPr>
                <w:noProof/>
              </w:rPr>
              <w:pict>
                <v:rect id="_x0000_s1101" style="position:absolute;margin-left:25.85pt;margin-top:5.2pt;width:45pt;height:45pt;z-index:251641856"/>
              </w:pict>
            </w:r>
          </w:p>
          <w:p w:rsidR="00873499" w:rsidRPr="00EC0B85" w:rsidRDefault="00873499" w:rsidP="00BF492A">
            <w:pPr>
              <w:spacing w:after="0" w:line="240" w:lineRule="auto"/>
              <w:rPr>
                <w:rFonts w:ascii="Times New Roman" w:hAnsi="Times New Roman"/>
                <w:color w:val="000000"/>
                <w:sz w:val="28"/>
                <w:szCs w:val="28"/>
              </w:rPr>
            </w:pPr>
            <w:r>
              <w:rPr>
                <w:noProof/>
              </w:rPr>
              <w:pict>
                <v:rect id="_x0000_s1102" style="position:absolute;margin-left:169.85pt;margin-top:9.4pt;width:18pt;height:18pt;z-index:251644928"/>
              </w:pict>
            </w:r>
            <w:r>
              <w:rPr>
                <w:noProof/>
              </w:rPr>
              <w:pict>
                <v:rect id="_x0000_s1103" style="position:absolute;margin-left:79.85pt;margin-top:9.4pt;width:18pt;height:18pt;z-index:251642880"/>
              </w:pic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б)</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b/>
                <w:bCs/>
                <w:color w:val="000000"/>
                <w:sz w:val="28"/>
                <w:szCs w:val="28"/>
              </w:rPr>
              <w:t xml:space="preserve">Упр. 1 </w:t>
            </w:r>
            <w:r w:rsidRPr="00EC0B85">
              <w:rPr>
                <w:rFonts w:ascii="Times New Roman" w:hAnsi="Times New Roman"/>
                <w:sz w:val="28"/>
                <w:szCs w:val="28"/>
              </w:rPr>
              <w:t xml:space="preserve">Рисование рыбы по методике </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2 </w:t>
            </w:r>
            <w:r w:rsidRPr="00EC0B85">
              <w:rPr>
                <w:rFonts w:ascii="Times New Roman" w:hAnsi="Times New Roman"/>
                <w:color w:val="000000"/>
                <w:sz w:val="28"/>
                <w:szCs w:val="28"/>
              </w:rPr>
              <w:t>Игра «Рисуем по памяти узор» (развиваем память, мелкая моторика внимание) 2-3 мин. рассматриваем узор.</w:t>
            </w: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58" o:spid="_x0000_s1104" type="#_x0000_t75" style="position:absolute;margin-left:7.95pt;margin-top:10.25pt;width:161.9pt;height:28.5pt;z-index:251645952;visibility:visible">
                  <v:imagedata r:id="rId42" o:title=""/>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Pr>
                <w:noProof/>
              </w:rPr>
              <w:pict>
                <v:shape id="Рисунок 59" o:spid="_x0000_s1105" type="#_x0000_t75" style="position:absolute;margin-left:7.95pt;margin-top:.05pt;width:170.9pt;height:29.85pt;z-index:251646976;visibility:visible">
                  <v:imagedata r:id="rId43" o:title=""/>
                </v:shape>
              </w:pic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r>
              <w:rPr>
                <w:noProof/>
              </w:rPr>
              <w:pict>
                <v:shape id="Рисунок 60" o:spid="_x0000_s1106" type="#_x0000_t75" style="position:absolute;margin-left:7.95pt;margin-top:3.65pt;width:179.9pt;height:36.1pt;z-index:251648000;visibility:visible">
                  <v:imagedata r:id="rId44"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Pr>
                <w:noProof/>
              </w:rPr>
              <w:pict>
                <v:shape id="Рисунок 61" o:spid="_x0000_s1107" type="#_x0000_t75" style="position:absolute;margin-left:16.95pt;margin-top:3.05pt;width:161.9pt;height:48.7pt;z-index:251649024;visibility:visible">
                  <v:imagedata r:id="rId45" o:title=""/>
                </v:shape>
              </w:pic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u w:val="single"/>
              </w:rPr>
            </w:pPr>
            <w:r w:rsidRPr="00EC0B85">
              <w:rPr>
                <w:rFonts w:ascii="Times New Roman" w:hAnsi="Times New Roman"/>
                <w:b/>
                <w:color w:val="000000"/>
                <w:sz w:val="28"/>
                <w:szCs w:val="28"/>
                <w:u w:val="single"/>
              </w:rPr>
              <w:t>Упражнение на дыхание.</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(на выходе: Чешуя у щуки, щетинка у</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чушки или у ежа ежата, у ужа ужата).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color w:val="000000"/>
                <w:sz w:val="28"/>
                <w:szCs w:val="28"/>
              </w:rPr>
              <w:t xml:space="preserve"> (рисуем глазами цифры от 0 до 10)</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bCs/>
                <w:color w:val="000000"/>
                <w:sz w:val="28"/>
                <w:szCs w:val="28"/>
              </w:rPr>
              <w:t xml:space="preserve">Упр. 3 </w:t>
            </w:r>
            <w:r w:rsidRPr="00EC0B85">
              <w:rPr>
                <w:rFonts w:ascii="Times New Roman" w:hAnsi="Times New Roman"/>
                <w:color w:val="000000"/>
                <w:sz w:val="28"/>
                <w:szCs w:val="28"/>
              </w:rPr>
              <w:t>Нарисуем в тетради рисунок узоров, которые запомнили, (обратить внимание: почему запомнили, как запомнили?)</w:t>
            </w: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Приложение на с.  13</w:t>
            </w:r>
          </w:p>
          <w:p w:rsidR="00873499" w:rsidRPr="00EC0B85" w:rsidRDefault="00873499" w:rsidP="00BF492A">
            <w:pPr>
              <w:spacing w:after="0" w:line="240" w:lineRule="auto"/>
              <w:rPr>
                <w:rFonts w:ascii="Times New Roman" w:hAnsi="Times New Roman"/>
                <w:sz w:val="28"/>
                <w:szCs w:val="28"/>
              </w:rPr>
            </w:pPr>
          </w:p>
        </w:tc>
      </w:tr>
      <w:tr w:rsidR="00873499" w:rsidRPr="00EC0B85" w:rsidTr="00815005">
        <w:tc>
          <w:tcPr>
            <w:tcW w:w="685"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 упр</w:t>
            </w:r>
          </w:p>
        </w:tc>
        <w:tc>
          <w:tcPr>
            <w:tcW w:w="827"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Дата</w:t>
            </w:r>
          </w:p>
        </w:tc>
        <w:tc>
          <w:tcPr>
            <w:tcW w:w="21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Тема</w:t>
            </w:r>
          </w:p>
        </w:tc>
        <w:tc>
          <w:tcPr>
            <w:tcW w:w="4299"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Содержание</w:t>
            </w:r>
          </w:p>
        </w:tc>
        <w:tc>
          <w:tcPr>
            <w:tcW w:w="1811" w:type="dxa"/>
            <w:vAlign w:val="center"/>
          </w:tcPr>
          <w:p w:rsidR="00873499" w:rsidRPr="00EC0B85" w:rsidRDefault="00873499" w:rsidP="00BF492A">
            <w:pPr>
              <w:spacing w:after="0" w:line="240" w:lineRule="auto"/>
              <w:jc w:val="center"/>
              <w:rPr>
                <w:rFonts w:ascii="Times New Roman" w:hAnsi="Times New Roman"/>
                <w:b/>
                <w:sz w:val="28"/>
                <w:szCs w:val="28"/>
              </w:rPr>
            </w:pPr>
            <w:r w:rsidRPr="00EC0B85">
              <w:rPr>
                <w:rFonts w:ascii="Times New Roman" w:hAnsi="Times New Roman"/>
                <w:b/>
                <w:sz w:val="28"/>
                <w:szCs w:val="28"/>
              </w:rPr>
              <w:t>Примечание</w:t>
            </w:r>
          </w:p>
        </w:tc>
      </w:tr>
      <w:tr w:rsidR="00873499" w:rsidRPr="00EC0B85" w:rsidTr="00815005">
        <w:tc>
          <w:tcPr>
            <w:tcW w:w="685" w:type="dxa"/>
          </w:tcPr>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sz w:val="28"/>
                <w:szCs w:val="28"/>
              </w:rPr>
              <w:t>№8</w:t>
            </w:r>
          </w:p>
        </w:tc>
        <w:tc>
          <w:tcPr>
            <w:tcW w:w="827" w:type="dxa"/>
          </w:tcPr>
          <w:p w:rsidR="00873499" w:rsidRPr="00EC0B85" w:rsidRDefault="00873499" w:rsidP="00BF492A">
            <w:pPr>
              <w:spacing w:after="0" w:line="240" w:lineRule="auto"/>
              <w:rPr>
                <w:rFonts w:ascii="Times New Roman" w:hAnsi="Times New Roman"/>
                <w:sz w:val="28"/>
                <w:szCs w:val="28"/>
              </w:rPr>
            </w:pPr>
          </w:p>
        </w:tc>
        <w:tc>
          <w:tcPr>
            <w:tcW w:w="2111" w:type="dxa"/>
          </w:tcPr>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Упражнение на развитие эмоционального мира</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r w:rsidRPr="00EC0B85">
              <w:rPr>
                <w:rFonts w:ascii="Times New Roman" w:hAnsi="Times New Roman"/>
                <w:color w:val="000000"/>
                <w:sz w:val="28"/>
                <w:szCs w:val="28"/>
              </w:rPr>
              <w:t>Упражнение. Умение планировать деятельность.</w:t>
            </w:r>
          </w:p>
        </w:tc>
        <w:tc>
          <w:tcPr>
            <w:tcW w:w="4299" w:type="dxa"/>
          </w:tcPr>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b/>
                <w:color w:val="000000"/>
                <w:sz w:val="28"/>
                <w:szCs w:val="28"/>
                <w:u w:val="single"/>
              </w:rPr>
              <w:t>Упражнение на профилактику зрения</w:t>
            </w:r>
            <w:r w:rsidRPr="00EC0B85">
              <w:rPr>
                <w:rFonts w:ascii="Times New Roman" w:hAnsi="Times New Roman"/>
                <w:b/>
                <w:color w:val="000000"/>
                <w:sz w:val="28"/>
                <w:szCs w:val="28"/>
              </w:rPr>
              <w:t xml:space="preserve"> </w:t>
            </w:r>
            <w:r w:rsidRPr="00EC0B85">
              <w:rPr>
                <w:rFonts w:ascii="Times New Roman" w:hAnsi="Times New Roman"/>
                <w:color w:val="000000"/>
                <w:sz w:val="28"/>
                <w:szCs w:val="28"/>
              </w:rPr>
              <w:t>(рисуем глазами 8 прямых палочек от маленьких до больших)</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Pr>
                <w:noProof/>
              </w:rPr>
              <w:pict>
                <v:line id="_x0000_s1108" style="position:absolute;z-index:251656192" from="124.95pt,10.2pt" to="124.95pt,82.2pt"/>
              </w:pict>
            </w:r>
            <w:r>
              <w:rPr>
                <w:noProof/>
              </w:rPr>
              <w:pict>
                <v:line id="_x0000_s1109" style="position:absolute;z-index:251657216" from="142.95pt,1.2pt" to="142.95pt,82.2pt"/>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Pr>
                <w:noProof/>
              </w:rPr>
              <w:pict>
                <v:line id="_x0000_s1110" style="position:absolute;z-index:251655168" from="106.95pt,5.4pt" to="106.95pt,68.4pt"/>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Pr>
                <w:noProof/>
              </w:rPr>
              <w:pict>
                <v:line id="_x0000_s1111" style="position:absolute;z-index:251653120" from="70.95pt,9.6pt" to="70.95pt,54.6pt"/>
              </w:pict>
            </w:r>
            <w:r>
              <w:rPr>
                <w:noProof/>
              </w:rPr>
              <w:pict>
                <v:line id="_x0000_s1112" style="position:absolute;z-index:251654144" from="88.95pt,.6pt" to="88.95pt,54.6pt"/>
              </w:pict>
            </w:r>
            <w:r w:rsidRPr="00EC0B85">
              <w:rPr>
                <w:rFonts w:ascii="Times New Roman" w:hAnsi="Times New Roman"/>
                <w:color w:val="000000"/>
                <w:sz w:val="28"/>
                <w:szCs w:val="28"/>
              </w:rPr>
              <w:t xml:space="preserve">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Pr>
                <w:noProof/>
              </w:rPr>
              <w:pict>
                <v:line id="_x0000_s1113" style="position:absolute;z-index:251652096" from="52.95pt,4.8pt" to="52.95pt,40.8pt"/>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Pr>
                <w:noProof/>
              </w:rPr>
              <w:pict>
                <v:line id="_x0000_s1114" style="position:absolute;z-index:251650048" from="16.95pt,9pt" to="16.95pt,27pt"/>
              </w:pict>
            </w:r>
            <w:r>
              <w:rPr>
                <w:noProof/>
              </w:rPr>
              <w:pict>
                <v:line id="_x0000_s1115" style="position:absolute;z-index:251651072" from="34.95pt,0" to="34.95pt,27pt"/>
              </w:pic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1 </w:t>
            </w:r>
            <w:r w:rsidRPr="00EC0B85">
              <w:rPr>
                <w:rFonts w:ascii="Times New Roman" w:hAnsi="Times New Roman"/>
                <w:b/>
                <w:color w:val="000000"/>
                <w:sz w:val="28"/>
                <w:szCs w:val="28"/>
              </w:rPr>
              <w:t>Упражнение на развитие эмоционального мира детей.</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(в тетрадях) </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«Нарисуйте свой страх, победите его!»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Перед упражнением поговорить с детьми, чего они больше всего боятся. Затем дети рисуют то, что боятся (символично). Потом рисунки обсуждаются с учителем, дети на мелкие-мелкие кусочки рвут свои рисунки.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rPr>
            </w:pPr>
            <w:r w:rsidRPr="00EC0B85">
              <w:rPr>
                <w:rFonts w:ascii="Times New Roman" w:hAnsi="Times New Roman"/>
                <w:b/>
                <w:bCs/>
                <w:color w:val="000000"/>
                <w:sz w:val="28"/>
                <w:szCs w:val="28"/>
              </w:rPr>
              <w:t xml:space="preserve">Упр. 2 «Возьми </w:t>
            </w:r>
            <w:r w:rsidRPr="00EC0B85">
              <w:rPr>
                <w:rFonts w:ascii="Times New Roman" w:hAnsi="Times New Roman"/>
                <w:b/>
                <w:color w:val="000000"/>
                <w:sz w:val="28"/>
                <w:szCs w:val="28"/>
              </w:rPr>
              <w:t xml:space="preserve">себя в </w:t>
            </w:r>
            <w:r w:rsidRPr="00EC0B85">
              <w:rPr>
                <w:rFonts w:ascii="Times New Roman" w:hAnsi="Times New Roman"/>
                <w:b/>
                <w:bCs/>
                <w:color w:val="000000"/>
                <w:sz w:val="28"/>
                <w:szCs w:val="28"/>
              </w:rPr>
              <w:t>руки».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Ребенку: «Как почувствуешь себя плохо, забеспокоишься, хочется кого-то стукнуть, кинуть в кого-либо, есть простой способ доказать себе свою силу: обхвати локти ладонями и сильно прижми руки к груди - это поза выдержанного хловиц (повторить 3-5 раз).</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b/>
                <w:bCs/>
                <w:color w:val="000000"/>
                <w:sz w:val="28"/>
                <w:szCs w:val="28"/>
              </w:rPr>
              <w:t>Упр. 3 «Сбрось усталость»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Встаньте, широко расставив ноги, согни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их немного в коленях, согни тело,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свободно опусти руки.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Расправь пальцы склони голову к груди,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приоткрой рот.</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Потом резко стряхни головой, руками,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ногами, телом. Вы стряхнули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r w:rsidRPr="00EC0B85">
              <w:rPr>
                <w:rFonts w:ascii="Times New Roman" w:hAnsi="Times New Roman"/>
                <w:color w:val="000000"/>
                <w:sz w:val="28"/>
                <w:szCs w:val="28"/>
              </w:rPr>
              <w:t>усталость, (повторить 3-4 раза)</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p>
          <w:p w:rsidR="00873499" w:rsidRPr="00EC0B85" w:rsidRDefault="00873499" w:rsidP="00BF492A">
            <w:pPr>
              <w:spacing w:after="0" w:line="240" w:lineRule="auto"/>
              <w:rPr>
                <w:rFonts w:ascii="Times New Roman" w:hAnsi="Times New Roman"/>
                <w:b/>
                <w:color w:val="000000"/>
                <w:sz w:val="28"/>
                <w:szCs w:val="28"/>
                <w:u w:val="single"/>
              </w:rPr>
            </w:pPr>
            <w:r w:rsidRPr="00EC0B85">
              <w:rPr>
                <w:rFonts w:ascii="Times New Roman" w:hAnsi="Times New Roman"/>
                <w:b/>
                <w:color w:val="000000"/>
                <w:sz w:val="28"/>
                <w:szCs w:val="28"/>
                <w:u w:val="single"/>
              </w:rPr>
              <w:t>Упражнение на дыхание.</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«Дыши и думай красиво!»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Закрой глаза, глубоко вздохни: мысленно</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скажи «Я - лев» - выход вдохни;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Скажи: - «Я птица», выдохни, вдохни;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Скажи: «Я камень»</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Скажи: «Я цветок»</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sz w:val="28"/>
                <w:szCs w:val="28"/>
              </w:rPr>
            </w:pPr>
            <w:r w:rsidRPr="00EC0B85">
              <w:rPr>
                <w:rFonts w:ascii="Times New Roman" w:hAnsi="Times New Roman"/>
                <w:color w:val="000000"/>
                <w:sz w:val="28"/>
                <w:szCs w:val="28"/>
              </w:rPr>
              <w:t>Скажи: «Я спокоен» - выдохни. И вы действительно успокоились, дети!</w:t>
            </w:r>
          </w:p>
          <w:p w:rsidR="00873499" w:rsidRPr="00EC0B85" w:rsidRDefault="00873499" w:rsidP="00BF492A">
            <w:pPr>
              <w:shd w:val="clear" w:color="auto" w:fill="FFFFFF"/>
              <w:autoSpaceDE w:val="0"/>
              <w:autoSpaceDN w:val="0"/>
              <w:adjustRightInd w:val="0"/>
              <w:spacing w:after="0" w:line="240" w:lineRule="auto"/>
              <w:rPr>
                <w:rFonts w:ascii="Times New Roman" w:hAnsi="Times New Roman"/>
                <w:color w:val="000000"/>
                <w:sz w:val="28"/>
                <w:szCs w:val="28"/>
              </w:rPr>
            </w:pPr>
          </w:p>
          <w:p w:rsidR="00873499" w:rsidRPr="00EC0B85" w:rsidRDefault="00873499" w:rsidP="00BF492A">
            <w:pPr>
              <w:shd w:val="clear" w:color="auto" w:fill="FFFFFF"/>
              <w:autoSpaceDE w:val="0"/>
              <w:autoSpaceDN w:val="0"/>
              <w:adjustRightInd w:val="0"/>
              <w:spacing w:after="0" w:line="240" w:lineRule="auto"/>
              <w:rPr>
                <w:rFonts w:ascii="Times New Roman" w:hAnsi="Times New Roman"/>
                <w:b/>
                <w:sz w:val="28"/>
                <w:szCs w:val="28"/>
                <w:u w:val="single"/>
              </w:rPr>
            </w:pPr>
            <w:r w:rsidRPr="00EC0B85">
              <w:rPr>
                <w:rFonts w:ascii="Times New Roman" w:hAnsi="Times New Roman"/>
                <w:b/>
                <w:color w:val="000000"/>
                <w:sz w:val="28"/>
                <w:szCs w:val="28"/>
                <w:u w:val="single"/>
              </w:rPr>
              <w:t>Упражнение на развитие психо</w:t>
            </w:r>
            <w:r w:rsidRPr="00EC0B85">
              <w:rPr>
                <w:rFonts w:ascii="Times New Roman" w:hAnsi="Times New Roman"/>
                <w:b/>
                <w:color w:val="000000"/>
                <w:sz w:val="28"/>
                <w:szCs w:val="28"/>
                <w:u w:val="single"/>
              </w:rPr>
              <w:softHyphen/>
              <w:t>моторики.</w:t>
            </w: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color w:val="000000"/>
                <w:sz w:val="28"/>
                <w:szCs w:val="28"/>
              </w:rPr>
              <w:t xml:space="preserve">(Рисуем двумя руками геометрические фигуры, начиная рисовать с различных </w:t>
            </w:r>
          </w:p>
          <w:p w:rsidR="00873499" w:rsidRPr="00EC0B85" w:rsidRDefault="00873499" w:rsidP="00BF492A">
            <w:pPr>
              <w:spacing w:after="0" w:line="240" w:lineRule="auto"/>
              <w:rPr>
                <w:rFonts w:ascii="Times New Roman" w:hAnsi="Times New Roman"/>
                <w:color w:val="000000"/>
                <w:sz w:val="28"/>
                <w:szCs w:val="28"/>
              </w:rPr>
            </w:pPr>
            <w:r>
              <w:rPr>
                <w:noProof/>
              </w:rPr>
              <w:pict>
                <v:shape id="_x0000_s1116" type="#_x0000_t5" style="position:absolute;margin-left:142.85pt;margin-top:13.95pt;width:45pt;height:36pt;z-index:251660288"/>
              </w:pict>
            </w:r>
            <w:r>
              <w:rPr>
                <w:noProof/>
              </w:rPr>
              <w:pict>
                <v:rect id="_x0000_s1117" style="position:absolute;margin-left:70.95pt;margin-top:14.15pt;width:45pt;height:36pt;z-index:251659264"/>
              </w:pict>
            </w:r>
            <w:r>
              <w:rPr>
                <w:noProof/>
              </w:rPr>
              <w:pict>
                <v:oval id="_x0000_s1118" style="position:absolute;margin-left:7.85pt;margin-top:13.95pt;width:45pt;height:36pt;z-index:251658240"/>
              </w:pict>
            </w:r>
            <w:r w:rsidRPr="00EC0B85">
              <w:rPr>
                <w:rFonts w:ascii="Times New Roman" w:hAnsi="Times New Roman"/>
                <w:color w:val="000000"/>
                <w:sz w:val="28"/>
                <w:szCs w:val="28"/>
              </w:rPr>
              <w:t>точек.)</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color w:val="000000"/>
                <w:sz w:val="28"/>
                <w:szCs w:val="28"/>
              </w:rPr>
            </w:pPr>
            <w:r w:rsidRPr="00EC0B85">
              <w:rPr>
                <w:rFonts w:ascii="Times New Roman" w:hAnsi="Times New Roman"/>
                <w:b/>
                <w:color w:val="000000"/>
                <w:sz w:val="28"/>
                <w:szCs w:val="28"/>
              </w:rPr>
              <w:t xml:space="preserve">Упр. 4 </w:t>
            </w:r>
            <w:r w:rsidRPr="00EC0B85">
              <w:rPr>
                <w:rFonts w:ascii="Times New Roman" w:hAnsi="Times New Roman"/>
                <w:color w:val="000000"/>
                <w:sz w:val="28"/>
                <w:szCs w:val="28"/>
              </w:rPr>
              <w:t>Игра в «Магазин», «Больницу», «Шофер» и т.п.</w:t>
            </w:r>
          </w:p>
          <w:p w:rsidR="00873499" w:rsidRPr="00EC0B85" w:rsidRDefault="00873499" w:rsidP="00BF492A">
            <w:pPr>
              <w:spacing w:after="0" w:line="240" w:lineRule="auto"/>
              <w:rPr>
                <w:rFonts w:ascii="Times New Roman" w:hAnsi="Times New Roman"/>
                <w:color w:val="000000"/>
                <w:sz w:val="28"/>
                <w:szCs w:val="28"/>
              </w:rPr>
            </w:pPr>
          </w:p>
          <w:p w:rsidR="00873499" w:rsidRPr="00EC0B85" w:rsidRDefault="00873499" w:rsidP="00BF492A">
            <w:pPr>
              <w:spacing w:after="0" w:line="240" w:lineRule="auto"/>
              <w:rPr>
                <w:rFonts w:ascii="Times New Roman" w:hAnsi="Times New Roman"/>
                <w:sz w:val="28"/>
                <w:szCs w:val="28"/>
              </w:rPr>
            </w:pPr>
          </w:p>
        </w:tc>
        <w:tc>
          <w:tcPr>
            <w:tcW w:w="1811" w:type="dxa"/>
          </w:tcPr>
          <w:p w:rsidR="00873499" w:rsidRPr="00EC0B85" w:rsidRDefault="00873499" w:rsidP="00BF492A">
            <w:pPr>
              <w:spacing w:after="0" w:line="240" w:lineRule="auto"/>
              <w:rPr>
                <w:rFonts w:ascii="Times New Roman" w:hAnsi="Times New Roman"/>
                <w:sz w:val="28"/>
                <w:szCs w:val="28"/>
              </w:rPr>
            </w:pPr>
          </w:p>
        </w:tc>
      </w:tr>
    </w:tbl>
    <w:p w:rsidR="00873499" w:rsidRPr="00BF492A" w:rsidRDefault="00873499" w:rsidP="00BF492A">
      <w:pPr>
        <w:spacing w:after="0" w:line="240" w:lineRule="auto"/>
        <w:rPr>
          <w:rFonts w:ascii="Times New Roman" w:hAnsi="Times New Roman"/>
          <w:sz w:val="28"/>
          <w:szCs w:val="28"/>
        </w:rPr>
      </w:pPr>
      <w:r w:rsidRPr="00BF492A">
        <w:rPr>
          <w:rFonts w:ascii="Times New Roman" w:hAnsi="Times New Roman"/>
          <w:sz w:val="28"/>
          <w:szCs w:val="28"/>
        </w:rPr>
        <w:t xml:space="preserve">  </w:t>
      </w: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Default="00873499" w:rsidP="00BF492A">
      <w:pPr>
        <w:spacing w:after="0" w:line="240" w:lineRule="auto"/>
        <w:jc w:val="center"/>
        <w:rPr>
          <w:rFonts w:ascii="Times New Roman" w:hAnsi="Times New Roman"/>
          <w:b/>
          <w:color w:val="000000"/>
          <w:sz w:val="28"/>
          <w:szCs w:val="28"/>
        </w:rPr>
      </w:pPr>
    </w:p>
    <w:p w:rsidR="00873499" w:rsidRPr="00BF492A" w:rsidRDefault="00873499" w:rsidP="00BF492A">
      <w:pPr>
        <w:spacing w:after="0" w:line="240" w:lineRule="auto"/>
        <w:jc w:val="center"/>
        <w:rPr>
          <w:rFonts w:ascii="Times New Roman" w:hAnsi="Times New Roman"/>
          <w:b/>
          <w:color w:val="000000"/>
          <w:sz w:val="28"/>
          <w:szCs w:val="28"/>
        </w:rPr>
      </w:pPr>
      <w:r w:rsidRPr="00BF492A">
        <w:rPr>
          <w:rFonts w:ascii="Times New Roman" w:hAnsi="Times New Roman"/>
          <w:b/>
          <w:color w:val="000000"/>
          <w:sz w:val="28"/>
          <w:szCs w:val="28"/>
        </w:rPr>
        <w:t>Список использованной литературы</w:t>
      </w:r>
    </w:p>
    <w:p w:rsidR="00873499" w:rsidRPr="00BF492A" w:rsidRDefault="00873499" w:rsidP="00BF492A">
      <w:pPr>
        <w:spacing w:after="0" w:line="240" w:lineRule="auto"/>
        <w:rPr>
          <w:rFonts w:ascii="Times New Roman" w:hAnsi="Times New Roman"/>
          <w:color w:val="000000"/>
          <w:sz w:val="28"/>
          <w:szCs w:val="28"/>
        </w:rPr>
      </w:pP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Астапов В.М. Введение в дефектологию с основами нейро-патологии. - М..: «Международная педагогическая академия», 1994.</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Лебединская В.В. Нарушения психического развития у детей. - М: Изд-во Москва Ун-та. 1985.</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Смирнова А.</w:t>
      </w:r>
      <w:r w:rsidRPr="00BF492A">
        <w:rPr>
          <w:rFonts w:ascii="Times New Roman" w:hAnsi="Times New Roman"/>
          <w:color w:val="000000"/>
          <w:sz w:val="28"/>
          <w:szCs w:val="28"/>
          <w:lang w:val="en-US"/>
        </w:rPr>
        <w:t>II</w:t>
      </w:r>
      <w:r w:rsidRPr="00BF492A">
        <w:rPr>
          <w:rFonts w:ascii="Times New Roman" w:hAnsi="Times New Roman"/>
          <w:color w:val="000000"/>
          <w:sz w:val="28"/>
          <w:szCs w:val="28"/>
        </w:rPr>
        <w:t>. Коррекционно-воспитательная работа учителя вспомогательной школы. -М.: Просвещение. 1982.</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Мачихина В.Ф. Внеклассная воспитательная работа во вспомогательной школе-интернате. -М.: Просвешеие. 1983.</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Садовникова И.Н. Нарушения письменной речи и их преодоление у младших школьников. -М.: ВЛАДОС. 1995.</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Речевые уроки: Книга для учителя начальных классов /Под ред. Т.А. Ладыженской. - М.: Просвещение. 1995.</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Ломова Н.В.. Куколевская П.И. Математика. Система развивающих упражнений.- М.: УЦ «Перспектива». 1996.</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Аксенова А.К., Якубовская Э.В. Дидактические игры на уроках русского языка в 1 - 4 кл. вспомогательной школы.- М.: Просвещение. 1991.</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КлимановаЛ.Ф. Читалочка. 1 класс. - М.: Просвещение,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Худенко Е.Д.. МельниковаТ.С, Шаховская С.Н. Как научить ребенка думать. - М.: НПФ «Унисерв». 1993.</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Тесты по русскому языку: Учебное пособие для начальной школы. - М.: АСТ-Пресс,1997.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Занимательное азбуковедение. - 2-е изд-е. - М.: Просвещение. 1994.</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Белкина Н.В.. Мариничева О.В. Учим детей наблюдать и рассказывать. Ярославль:</w:t>
      </w:r>
      <w:r w:rsidRPr="00BF492A">
        <w:rPr>
          <w:rFonts w:ascii="Times New Roman" w:hAnsi="Times New Roman"/>
          <w:sz w:val="28"/>
          <w:szCs w:val="28"/>
        </w:rPr>
        <w:t xml:space="preserve"> </w:t>
      </w:r>
      <w:r w:rsidRPr="00BF492A">
        <w:rPr>
          <w:rFonts w:ascii="Times New Roman" w:hAnsi="Times New Roman"/>
          <w:color w:val="000000"/>
          <w:sz w:val="28"/>
          <w:szCs w:val="28"/>
        </w:rPr>
        <w:t>«Академ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 xml:space="preserve">я». 1997. </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Кряжева Н.Л. Развитие эмоционального мира детей. -Ярославль: «Академ1я развтя». 1996. Тихомирова Л.Ф.. Басов А.В. Развитие логического мышления детей. - Ярославль:</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1998.</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Башаева Т.В. Развитие восприятия у детей цвета, форма, звука.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Клюева Н.В., Касаткина Ю.В. Учим детей общению(характер, коммуникабельность).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Черемошкина Л.В. Развитие внимания детей.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Тарабарина Т.И./ Елкина Н.В. И учеба и игра: математика.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Калугин М.А. После уроков. -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1998.</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Детские частушки, шутки, прибаутки. -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Тарабарина Т.Н.. Соколова Е.И. И учеба и игра: русский язык. -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Антонова Л.Г. Развитие речи «Уроки риторики».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BF492A">
        <w:rPr>
          <w:rFonts w:ascii="Times New Roman" w:hAnsi="Times New Roman"/>
          <w:color w:val="000000"/>
          <w:sz w:val="28"/>
          <w:szCs w:val="28"/>
        </w:rPr>
        <w:t>Новоторцева Н.В. Развитие речи детей. -Ярославль: «Академ</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разв</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т</w:t>
      </w:r>
      <w:r w:rsidRPr="00BF492A">
        <w:rPr>
          <w:rFonts w:ascii="Times New Roman" w:hAnsi="Times New Roman"/>
          <w:color w:val="000000"/>
          <w:sz w:val="28"/>
          <w:szCs w:val="28"/>
          <w:lang w:val="en-US"/>
        </w:rPr>
        <w:t>i</w:t>
      </w:r>
      <w:r w:rsidRPr="00BF492A">
        <w:rPr>
          <w:rFonts w:ascii="Times New Roman" w:hAnsi="Times New Roman"/>
          <w:color w:val="000000"/>
          <w:sz w:val="28"/>
          <w:szCs w:val="28"/>
        </w:rPr>
        <w:t>я», 1997.</w:t>
      </w:r>
    </w:p>
    <w:p w:rsidR="00873499" w:rsidRPr="00BF492A" w:rsidRDefault="00873499" w:rsidP="00BF492A">
      <w:pPr>
        <w:numPr>
          <w:ilvl w:val="0"/>
          <w:numId w:val="8"/>
        </w:numPr>
        <w:spacing w:after="0" w:line="240" w:lineRule="auto"/>
        <w:jc w:val="both"/>
        <w:rPr>
          <w:rFonts w:ascii="Times New Roman" w:hAnsi="Times New Roman"/>
          <w:sz w:val="28"/>
          <w:szCs w:val="28"/>
        </w:rPr>
      </w:pPr>
      <w:r w:rsidRPr="00BF492A">
        <w:rPr>
          <w:rFonts w:ascii="Times New Roman" w:hAnsi="Times New Roman"/>
          <w:color w:val="000000"/>
          <w:sz w:val="28"/>
          <w:szCs w:val="28"/>
        </w:rPr>
        <w:t xml:space="preserve">Детские журналы: </w:t>
      </w:r>
    </w:p>
    <w:p w:rsidR="00873499" w:rsidRPr="00BF492A" w:rsidRDefault="00873499" w:rsidP="00BF492A">
      <w:pPr>
        <w:spacing w:after="0" w:line="240" w:lineRule="auto"/>
        <w:ind w:left="360" w:firstLine="348"/>
        <w:jc w:val="both"/>
        <w:rPr>
          <w:rFonts w:ascii="Times New Roman" w:hAnsi="Times New Roman"/>
          <w:color w:val="000000"/>
          <w:sz w:val="28"/>
          <w:szCs w:val="28"/>
          <w:lang w:val="en-US"/>
        </w:rPr>
      </w:pPr>
      <w:r w:rsidRPr="00BF492A">
        <w:rPr>
          <w:rFonts w:ascii="Times New Roman" w:hAnsi="Times New Roman"/>
          <w:color w:val="000000"/>
          <w:sz w:val="28"/>
          <w:szCs w:val="28"/>
        </w:rPr>
        <w:t xml:space="preserve">«Мурзилка»- 1978- 1991. </w:t>
      </w:r>
    </w:p>
    <w:p w:rsidR="00873499" w:rsidRPr="00BF492A" w:rsidRDefault="00873499" w:rsidP="00BF492A">
      <w:pPr>
        <w:spacing w:after="0" w:line="240" w:lineRule="auto"/>
        <w:ind w:left="360" w:firstLine="348"/>
        <w:jc w:val="both"/>
        <w:rPr>
          <w:rFonts w:ascii="Times New Roman" w:hAnsi="Times New Roman"/>
          <w:color w:val="000000"/>
          <w:sz w:val="28"/>
          <w:szCs w:val="28"/>
          <w:lang w:val="en-US"/>
        </w:rPr>
      </w:pPr>
      <w:r w:rsidRPr="00BF492A">
        <w:rPr>
          <w:rFonts w:ascii="Times New Roman" w:hAnsi="Times New Roman"/>
          <w:color w:val="000000"/>
          <w:sz w:val="28"/>
          <w:szCs w:val="28"/>
        </w:rPr>
        <w:t xml:space="preserve">«Колобок»- 1990- 1993. </w:t>
      </w:r>
    </w:p>
    <w:p w:rsidR="00873499" w:rsidRPr="00BF492A" w:rsidRDefault="00873499" w:rsidP="00BF492A">
      <w:pPr>
        <w:spacing w:after="0" w:line="240" w:lineRule="auto"/>
        <w:ind w:left="360" w:firstLine="348"/>
        <w:jc w:val="both"/>
        <w:rPr>
          <w:rFonts w:ascii="Times New Roman" w:hAnsi="Times New Roman"/>
          <w:color w:val="000000"/>
          <w:sz w:val="28"/>
          <w:szCs w:val="28"/>
          <w:lang w:val="en-US"/>
        </w:rPr>
      </w:pPr>
      <w:r w:rsidRPr="00BF492A">
        <w:rPr>
          <w:rFonts w:ascii="Times New Roman" w:hAnsi="Times New Roman"/>
          <w:color w:val="000000"/>
          <w:sz w:val="28"/>
          <w:szCs w:val="28"/>
        </w:rPr>
        <w:t xml:space="preserve">«Миша»- 1996- 1998. </w:t>
      </w:r>
    </w:p>
    <w:p w:rsidR="00873499" w:rsidRPr="00BF492A" w:rsidRDefault="00873499" w:rsidP="00BF492A">
      <w:pPr>
        <w:spacing w:after="0" w:line="240" w:lineRule="auto"/>
        <w:ind w:left="360" w:firstLine="348"/>
        <w:jc w:val="both"/>
        <w:rPr>
          <w:rFonts w:ascii="Times New Roman" w:hAnsi="Times New Roman"/>
          <w:color w:val="000000"/>
          <w:sz w:val="28"/>
          <w:szCs w:val="28"/>
          <w:lang w:val="en-US"/>
        </w:rPr>
      </w:pPr>
      <w:r w:rsidRPr="00BF492A">
        <w:rPr>
          <w:rFonts w:ascii="Times New Roman" w:hAnsi="Times New Roman"/>
          <w:color w:val="000000"/>
          <w:sz w:val="28"/>
          <w:szCs w:val="28"/>
        </w:rPr>
        <w:t xml:space="preserve">«Веселые картинки» - 1988 - 1996. </w:t>
      </w:r>
    </w:p>
    <w:p w:rsidR="00873499" w:rsidRPr="00BF492A" w:rsidRDefault="00873499" w:rsidP="00BF492A">
      <w:pPr>
        <w:spacing w:after="0" w:line="240" w:lineRule="auto"/>
        <w:ind w:left="360" w:firstLine="348"/>
        <w:jc w:val="both"/>
        <w:rPr>
          <w:rFonts w:ascii="Times New Roman" w:hAnsi="Times New Roman"/>
          <w:color w:val="000000"/>
          <w:sz w:val="28"/>
          <w:szCs w:val="28"/>
          <w:lang w:val="en-US"/>
        </w:rPr>
      </w:pPr>
      <w:r w:rsidRPr="00BF492A">
        <w:rPr>
          <w:rFonts w:ascii="Times New Roman" w:hAnsi="Times New Roman"/>
          <w:color w:val="000000"/>
          <w:sz w:val="28"/>
          <w:szCs w:val="28"/>
        </w:rPr>
        <w:t xml:space="preserve">«Ералаш»- 1993.-1995. </w:t>
      </w:r>
    </w:p>
    <w:p w:rsidR="00873499" w:rsidRPr="00BF492A" w:rsidRDefault="00873499" w:rsidP="00BF492A">
      <w:pPr>
        <w:spacing w:after="0" w:line="240" w:lineRule="auto"/>
        <w:ind w:left="360" w:firstLine="348"/>
        <w:jc w:val="both"/>
        <w:rPr>
          <w:rFonts w:ascii="Times New Roman" w:hAnsi="Times New Roman"/>
          <w:color w:val="000000"/>
          <w:sz w:val="28"/>
          <w:szCs w:val="28"/>
        </w:rPr>
      </w:pPr>
      <w:r w:rsidRPr="00BF492A">
        <w:rPr>
          <w:rFonts w:ascii="Times New Roman" w:hAnsi="Times New Roman"/>
          <w:color w:val="000000"/>
          <w:sz w:val="28"/>
          <w:szCs w:val="28"/>
        </w:rPr>
        <w:t>«Вини-Пух» - 1998 - 1999. 2000.</w:t>
      </w:r>
    </w:p>
    <w:p w:rsidR="00873499" w:rsidRPr="00BF492A" w:rsidRDefault="00873499" w:rsidP="00BF492A">
      <w:pPr>
        <w:spacing w:after="0" w:line="240" w:lineRule="auto"/>
        <w:jc w:val="center"/>
        <w:rPr>
          <w:rFonts w:ascii="Times New Roman" w:hAnsi="Times New Roman"/>
          <w:sz w:val="28"/>
          <w:szCs w:val="28"/>
        </w:rPr>
      </w:pPr>
    </w:p>
    <w:p w:rsidR="00873499" w:rsidRPr="00BF492A" w:rsidRDefault="00873499" w:rsidP="00BF492A">
      <w:pPr>
        <w:spacing w:after="0" w:line="240" w:lineRule="auto"/>
        <w:rPr>
          <w:rFonts w:ascii="Times New Roman" w:hAnsi="Times New Roman"/>
          <w:sz w:val="28"/>
          <w:szCs w:val="28"/>
        </w:rPr>
      </w:pPr>
      <w:r w:rsidRPr="00BF492A">
        <w:rPr>
          <w:rFonts w:ascii="Times New Roman" w:hAnsi="Times New Roman"/>
          <w:sz w:val="28"/>
          <w:szCs w:val="28"/>
        </w:rPr>
        <w:br w:type="page"/>
      </w: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28"/>
          <w:szCs w:val="28"/>
        </w:rPr>
      </w:pPr>
    </w:p>
    <w:p w:rsidR="00873499" w:rsidRDefault="00873499" w:rsidP="00891452">
      <w:pPr>
        <w:jc w:val="center"/>
        <w:rPr>
          <w:rFonts w:ascii="Times New Roman" w:hAnsi="Times New Roman"/>
          <w:sz w:val="96"/>
          <w:szCs w:val="96"/>
        </w:rPr>
      </w:pPr>
      <w:r w:rsidRPr="00344A54">
        <w:rPr>
          <w:rFonts w:ascii="Times New Roman" w:hAnsi="Times New Roman"/>
          <w:sz w:val="96"/>
          <w:szCs w:val="96"/>
        </w:rPr>
        <w:t>ПРИЛОЖЕНИЕ</w:t>
      </w:r>
    </w:p>
    <w:p w:rsidR="00873499" w:rsidRDefault="00873499" w:rsidP="00891452">
      <w:pPr>
        <w:jc w:val="center"/>
        <w:rPr>
          <w:rFonts w:ascii="Times New Roman" w:hAnsi="Times New Roman"/>
          <w:sz w:val="96"/>
          <w:szCs w:val="96"/>
        </w:rPr>
      </w:pPr>
    </w:p>
    <w:p w:rsidR="00873499" w:rsidRDefault="00873499" w:rsidP="00891452">
      <w:pPr>
        <w:jc w:val="center"/>
        <w:rPr>
          <w:rFonts w:ascii="Times New Roman" w:hAnsi="Times New Roman"/>
          <w:sz w:val="96"/>
          <w:szCs w:val="96"/>
        </w:rPr>
      </w:pPr>
    </w:p>
    <w:p w:rsidR="00873499" w:rsidRDefault="00873499" w:rsidP="00891452">
      <w:pPr>
        <w:jc w:val="center"/>
        <w:rPr>
          <w:rFonts w:ascii="Times New Roman" w:hAnsi="Times New Roman"/>
          <w:sz w:val="96"/>
          <w:szCs w:val="96"/>
        </w:rPr>
      </w:pPr>
    </w:p>
    <w:p w:rsidR="00873499" w:rsidRDefault="00873499" w:rsidP="00891452">
      <w:pPr>
        <w:jc w:val="center"/>
        <w:rPr>
          <w:rFonts w:ascii="Times New Roman" w:hAnsi="Times New Roman"/>
          <w:sz w:val="96"/>
          <w:szCs w:val="96"/>
        </w:rPr>
      </w:pPr>
    </w:p>
    <w:p w:rsidR="00873499" w:rsidRDefault="00873499">
      <w:pPr>
        <w:rPr>
          <w:rFonts w:ascii="Times New Roman" w:hAnsi="Times New Roman"/>
          <w:sz w:val="96"/>
          <w:szCs w:val="96"/>
        </w:rPr>
      </w:pPr>
      <w:r>
        <w:rPr>
          <w:rFonts w:ascii="Times New Roman" w:hAnsi="Times New Roman"/>
          <w:sz w:val="96"/>
          <w:szCs w:val="96"/>
        </w:rPr>
        <w:br w:type="page"/>
      </w:r>
    </w:p>
    <w:p w:rsidR="00873499" w:rsidRPr="002D7E20" w:rsidRDefault="00873499" w:rsidP="00AF1971">
      <w:pPr>
        <w:ind w:left="360" w:firstLine="348"/>
        <w:jc w:val="center"/>
        <w:rPr>
          <w:b/>
          <w:sz w:val="36"/>
          <w:szCs w:val="28"/>
        </w:rPr>
      </w:pPr>
      <w:r w:rsidRPr="002D7E20">
        <w:rPr>
          <w:b/>
          <w:sz w:val="36"/>
          <w:szCs w:val="28"/>
        </w:rPr>
        <w:t xml:space="preserve">К </w:t>
      </w:r>
      <w:r>
        <w:rPr>
          <w:b/>
          <w:sz w:val="36"/>
          <w:szCs w:val="28"/>
        </w:rPr>
        <w:t>уроку №</w:t>
      </w:r>
      <w:r w:rsidRPr="002D7E20">
        <w:rPr>
          <w:b/>
          <w:sz w:val="36"/>
          <w:szCs w:val="28"/>
        </w:rPr>
        <w:t xml:space="preserve">5  </w:t>
      </w:r>
      <w:r w:rsidRPr="002D7E20">
        <w:rPr>
          <w:b/>
          <w:sz w:val="36"/>
          <w:szCs w:val="28"/>
          <w:lang w:val="en-US"/>
        </w:rPr>
        <w:t>I</w:t>
      </w:r>
      <w:r w:rsidRPr="002D7E20">
        <w:rPr>
          <w:b/>
          <w:sz w:val="36"/>
          <w:szCs w:val="28"/>
        </w:rPr>
        <w:t xml:space="preserve"> четверть</w:t>
      </w:r>
      <w:r>
        <w:rPr>
          <w:b/>
          <w:sz w:val="36"/>
          <w:szCs w:val="28"/>
        </w:rPr>
        <w:t xml:space="preserve"> упр. 1</w:t>
      </w:r>
    </w:p>
    <w:p w:rsidR="00873499" w:rsidRPr="002D7E20" w:rsidRDefault="00873499" w:rsidP="00AF1971">
      <w:pPr>
        <w:rPr>
          <w:sz w:val="28"/>
          <w:szCs w:val="28"/>
        </w:rPr>
      </w:pPr>
    </w:p>
    <w:p w:rsidR="00873499" w:rsidRPr="002D7E20" w:rsidRDefault="00873499" w:rsidP="00AF1971">
      <w:pPr>
        <w:rPr>
          <w:sz w:val="28"/>
          <w:szCs w:val="28"/>
        </w:rPr>
      </w:pPr>
      <w:r>
        <w:rPr>
          <w:noProof/>
        </w:rPr>
        <w:pict>
          <v:shape id="Рисунок 109" o:spid="_x0000_s1119" type="#_x0000_t75" style="position:absolute;margin-left:.45pt;margin-top:20.75pt;width:442pt;height:645.8pt;z-index:251692032;visibility:visible;mso-wrap-distance-left:504.05pt;mso-wrap-distance-right:504.05pt;mso-position-horizontal-relative:margin">
            <v:imagedata r:id="rId46" o:title="" gain="86232f" blacklevel="4588f"/>
            <w10:wrap anchorx="margin"/>
          </v:shape>
        </w:pict>
      </w:r>
    </w:p>
    <w:p w:rsidR="00873499" w:rsidRPr="002D7E20" w:rsidRDefault="00873499" w:rsidP="00AF1971">
      <w:pPr>
        <w:rPr>
          <w:sz w:val="28"/>
          <w:szCs w:val="28"/>
        </w:rPr>
      </w:pPr>
    </w:p>
    <w:p w:rsidR="00873499" w:rsidRPr="002D7E20" w:rsidRDefault="00873499" w:rsidP="00AF1971">
      <w:pPr>
        <w:rPr>
          <w:sz w:val="28"/>
          <w:szCs w:val="28"/>
        </w:rPr>
      </w:pPr>
    </w:p>
    <w:p w:rsidR="00873499" w:rsidRPr="002D7E20" w:rsidRDefault="00873499" w:rsidP="00AF1971">
      <w:pPr>
        <w:ind w:left="360" w:firstLine="348"/>
        <w:jc w:val="center"/>
        <w:rPr>
          <w:b/>
          <w:sz w:val="36"/>
          <w:szCs w:val="28"/>
        </w:rPr>
      </w:pPr>
      <w:r w:rsidRPr="002D7E20">
        <w:rPr>
          <w:b/>
          <w:sz w:val="36"/>
          <w:szCs w:val="28"/>
        </w:rPr>
        <w:t xml:space="preserve">К </w:t>
      </w:r>
      <w:r>
        <w:rPr>
          <w:b/>
          <w:sz w:val="36"/>
          <w:szCs w:val="28"/>
        </w:rPr>
        <w:t>уроку №</w:t>
      </w:r>
      <w:r w:rsidRPr="002D7E20">
        <w:rPr>
          <w:b/>
          <w:sz w:val="36"/>
          <w:szCs w:val="28"/>
        </w:rPr>
        <w:t xml:space="preserve">5  </w:t>
      </w:r>
      <w:r w:rsidRPr="002D7E20">
        <w:rPr>
          <w:b/>
          <w:sz w:val="36"/>
          <w:szCs w:val="28"/>
          <w:lang w:val="en-US"/>
        </w:rPr>
        <w:t>I</w:t>
      </w:r>
      <w:r w:rsidRPr="002D7E20">
        <w:rPr>
          <w:b/>
          <w:sz w:val="36"/>
          <w:szCs w:val="28"/>
        </w:rPr>
        <w:t xml:space="preserve"> четверть</w:t>
      </w:r>
      <w:r>
        <w:rPr>
          <w:b/>
          <w:sz w:val="36"/>
          <w:szCs w:val="28"/>
        </w:rPr>
        <w:t xml:space="preserve"> упр. 2</w:t>
      </w:r>
    </w:p>
    <w:p w:rsidR="00873499" w:rsidRPr="002D7E20" w:rsidRDefault="00873499" w:rsidP="00AF1971">
      <w:pPr>
        <w:rPr>
          <w:sz w:val="28"/>
          <w:szCs w:val="28"/>
        </w:rPr>
      </w:pPr>
    </w:p>
    <w:p w:rsidR="00873499" w:rsidRPr="002D7E20" w:rsidRDefault="00873499" w:rsidP="00AF1971">
      <w:pPr>
        <w:rPr>
          <w:sz w:val="28"/>
          <w:szCs w:val="28"/>
        </w:rPr>
      </w:pPr>
    </w:p>
    <w:p w:rsidR="00873499" w:rsidRPr="002D7E20" w:rsidRDefault="00873499" w:rsidP="00AF1971">
      <w:pPr>
        <w:rPr>
          <w:sz w:val="28"/>
          <w:szCs w:val="28"/>
        </w:rPr>
      </w:pPr>
    </w:p>
    <w:p w:rsidR="00873499" w:rsidRPr="002D7E20" w:rsidRDefault="00873499" w:rsidP="00AF1971">
      <w:pPr>
        <w:rPr>
          <w:sz w:val="28"/>
          <w:szCs w:val="28"/>
        </w:rPr>
      </w:pPr>
    </w:p>
    <w:p w:rsidR="00873499" w:rsidRDefault="00873499" w:rsidP="00AF1971">
      <w:pPr>
        <w:tabs>
          <w:tab w:val="left" w:pos="1423"/>
        </w:tabs>
        <w:rPr>
          <w:sz w:val="28"/>
          <w:szCs w:val="28"/>
        </w:rPr>
      </w:pPr>
      <w:r>
        <w:rPr>
          <w:sz w:val="28"/>
          <w:szCs w:val="28"/>
        </w:rPr>
        <w:tab/>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5E56D7">
      <w:pPr>
        <w:ind w:left="360" w:firstLine="348"/>
        <w:jc w:val="center"/>
        <w:rPr>
          <w:b/>
          <w:sz w:val="36"/>
          <w:szCs w:val="28"/>
        </w:rPr>
      </w:pPr>
    </w:p>
    <w:p w:rsidR="00873499" w:rsidRPr="002D7E20" w:rsidRDefault="00873499" w:rsidP="005E56D7">
      <w:pPr>
        <w:ind w:left="360" w:firstLine="348"/>
        <w:jc w:val="center"/>
        <w:rPr>
          <w:b/>
          <w:sz w:val="36"/>
          <w:szCs w:val="28"/>
        </w:rPr>
      </w:pPr>
      <w:r w:rsidRPr="002D7E20">
        <w:rPr>
          <w:b/>
          <w:sz w:val="36"/>
          <w:szCs w:val="28"/>
        </w:rPr>
        <w:t xml:space="preserve">К </w:t>
      </w:r>
      <w:r>
        <w:rPr>
          <w:b/>
          <w:sz w:val="36"/>
          <w:szCs w:val="28"/>
        </w:rPr>
        <w:t>уроку №</w:t>
      </w:r>
      <w:r w:rsidRPr="002D7E20">
        <w:rPr>
          <w:b/>
          <w:sz w:val="36"/>
          <w:szCs w:val="28"/>
        </w:rPr>
        <w:t xml:space="preserve">5  </w:t>
      </w:r>
      <w:r w:rsidRPr="002D7E20">
        <w:rPr>
          <w:b/>
          <w:sz w:val="36"/>
          <w:szCs w:val="28"/>
          <w:lang w:val="en-US"/>
        </w:rPr>
        <w:t>I</w:t>
      </w:r>
      <w:r w:rsidRPr="002D7E20">
        <w:rPr>
          <w:b/>
          <w:sz w:val="36"/>
          <w:szCs w:val="28"/>
        </w:rPr>
        <w:t xml:space="preserve"> четверть</w:t>
      </w:r>
      <w:r>
        <w:rPr>
          <w:b/>
          <w:sz w:val="36"/>
          <w:szCs w:val="28"/>
        </w:rPr>
        <w:t xml:space="preserve"> упр. 4</w: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r>
        <w:rPr>
          <w:noProof/>
        </w:rPr>
        <w:pict>
          <v:shape id="Рисунок 110" o:spid="_x0000_s1120" type="#_x0000_t75" style="position:absolute;margin-left:-34.8pt;margin-top:5.6pt;width:494.85pt;height:475.6pt;z-index:251693056;visibility:visible;mso-wrap-distance-left:7in;mso-wrap-distance-right:7in;mso-position-horizontal-relative:margin">
            <v:imagedata r:id="rId47" o:title="" cropbottom="1285f" cropright="2479f"/>
            <w10:wrap anchorx="margin"/>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r>
        <w:rPr>
          <w:noProof/>
        </w:rPr>
        <w:pict>
          <v:shape id="Рисунок 112" o:spid="_x0000_s1121" type="#_x0000_t75" style="position:absolute;margin-left:216.45pt;margin-top:13.25pt;width:230.8pt;height:306.5pt;z-index:251695104;visibility:visible">
            <v:imagedata r:id="rId48" o:title="" gain="142470f" blacklevel="-3932f"/>
          </v:shape>
        </w:pict>
      </w:r>
      <w:r>
        <w:rPr>
          <w:noProof/>
        </w:rPr>
        <w:pict>
          <v:shape id="Рисунок 111" o:spid="_x0000_s1122" type="#_x0000_t75" style="position:absolute;margin-left:-9.4pt;margin-top:13.25pt;width:232.85pt;height:306.5pt;z-index:251694080;visibility:visible;mso-wrap-distance-left:7in;mso-wrap-distance-right:7in;mso-position-horizontal-relative:margin">
            <v:imagedata r:id="rId49" o:title="" gain="192753f" blacklevel="-3932f"/>
            <w10:wrap anchorx="margin"/>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r>
        <w:rPr>
          <w:noProof/>
        </w:rPr>
        <w:pict>
          <v:shape id="Рисунок 113" o:spid="_x0000_s1123" type="#_x0000_t75" style="position:absolute;margin-left:1.95pt;margin-top:23.2pt;width:221.65pt;height:306.5pt;z-index:251696128;visibility:visible;mso-wrap-distance-left:7in;mso-wrap-distance-right:7in;mso-position-horizontal-relative:margin">
            <v:imagedata r:id="rId50" o:title="" gain="142470f" blacklevel="-1966f"/>
            <w10:wrap anchorx="margin"/>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ind w:left="360" w:firstLine="348"/>
        <w:jc w:val="center"/>
        <w:rPr>
          <w:b/>
          <w:sz w:val="36"/>
          <w:szCs w:val="28"/>
        </w:rPr>
      </w:pPr>
      <w:r w:rsidRPr="002D7E20">
        <w:rPr>
          <w:b/>
          <w:sz w:val="36"/>
          <w:szCs w:val="28"/>
        </w:rPr>
        <w:t xml:space="preserve">К </w:t>
      </w:r>
      <w:r>
        <w:rPr>
          <w:b/>
          <w:sz w:val="36"/>
          <w:szCs w:val="28"/>
        </w:rPr>
        <w:t>уроку №</w:t>
      </w:r>
      <w:r w:rsidRPr="002D7E20">
        <w:rPr>
          <w:b/>
          <w:sz w:val="36"/>
          <w:szCs w:val="28"/>
        </w:rPr>
        <w:t xml:space="preserve">5  </w:t>
      </w:r>
      <w:r w:rsidRPr="002D7E20">
        <w:rPr>
          <w:b/>
          <w:sz w:val="36"/>
          <w:szCs w:val="28"/>
          <w:lang w:val="en-US"/>
        </w:rPr>
        <w:t>I</w:t>
      </w:r>
      <w:r w:rsidRPr="002D7E20">
        <w:rPr>
          <w:b/>
          <w:sz w:val="36"/>
          <w:szCs w:val="28"/>
        </w:rPr>
        <w:t xml:space="preserve"> четверть</w:t>
      </w:r>
      <w:r>
        <w:rPr>
          <w:b/>
          <w:sz w:val="36"/>
          <w:szCs w:val="28"/>
        </w:rPr>
        <w:t xml:space="preserve"> упр. 5</w:t>
      </w:r>
    </w:p>
    <w:p w:rsidR="00873499" w:rsidRDefault="00873499" w:rsidP="00AF1971">
      <w:pPr>
        <w:ind w:left="360" w:firstLine="348"/>
        <w:jc w:val="center"/>
        <w:rPr>
          <w:b/>
          <w:sz w:val="36"/>
          <w:szCs w:val="28"/>
        </w:rPr>
      </w:pPr>
    </w:p>
    <w:p w:rsidR="00873499" w:rsidRDefault="00873499" w:rsidP="00AF1971">
      <w:pPr>
        <w:ind w:left="360" w:firstLine="348"/>
        <w:jc w:val="center"/>
        <w:rPr>
          <w:b/>
          <w:sz w:val="36"/>
          <w:szCs w:val="28"/>
        </w:rPr>
      </w:pPr>
    </w:p>
    <w:p w:rsidR="00873499" w:rsidRPr="002D7E20" w:rsidRDefault="00873499" w:rsidP="00AF1971">
      <w:pPr>
        <w:ind w:left="360" w:firstLine="348"/>
        <w:jc w:val="center"/>
        <w:rPr>
          <w:b/>
          <w:sz w:val="36"/>
          <w:szCs w:val="28"/>
        </w:rPr>
      </w:pPr>
      <w:r>
        <w:rPr>
          <w:noProof/>
        </w:rPr>
        <w:pict>
          <v:shape id="Рисунок 114" o:spid="_x0000_s1124" type="#_x0000_t75" style="position:absolute;left:0;text-align:left;margin-left:18pt;margin-top:.9pt;width:405.85pt;height:605.5pt;rotation:207844fd;z-index:251697152;visibility:visible;mso-wrap-distance-left:504.05pt;mso-wrap-distance-right:504.05pt;mso-position-horizontal-relative:margin">
            <v:imagedata r:id="rId51" o:title="" gain="126031f"/>
            <w10:wrap anchorx="margin"/>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ind w:left="360" w:firstLine="348"/>
        <w:jc w:val="center"/>
        <w:rPr>
          <w:b/>
          <w:sz w:val="36"/>
          <w:szCs w:val="28"/>
        </w:rPr>
      </w:pPr>
      <w:r w:rsidRPr="002D7E20">
        <w:rPr>
          <w:b/>
          <w:sz w:val="36"/>
          <w:szCs w:val="28"/>
        </w:rPr>
        <w:t xml:space="preserve">К </w:t>
      </w:r>
      <w:r>
        <w:rPr>
          <w:b/>
          <w:sz w:val="36"/>
          <w:szCs w:val="28"/>
        </w:rPr>
        <w:t>уроку №6</w:t>
      </w:r>
      <w:r w:rsidRPr="002D7E20">
        <w:rPr>
          <w:b/>
          <w:sz w:val="36"/>
          <w:szCs w:val="28"/>
        </w:rPr>
        <w:t xml:space="preserve">  </w:t>
      </w:r>
      <w:r w:rsidRPr="002D7E20">
        <w:rPr>
          <w:b/>
          <w:sz w:val="36"/>
          <w:szCs w:val="28"/>
          <w:lang w:val="en-US"/>
        </w:rPr>
        <w:t>I</w:t>
      </w:r>
      <w:r w:rsidRPr="002D7E20">
        <w:rPr>
          <w:b/>
          <w:sz w:val="36"/>
          <w:szCs w:val="28"/>
        </w:rPr>
        <w:t xml:space="preserve"> четверть</w:t>
      </w:r>
      <w:r>
        <w:rPr>
          <w:b/>
          <w:sz w:val="36"/>
          <w:szCs w:val="28"/>
        </w:rPr>
        <w:t xml:space="preserve"> упр. 3</w:t>
      </w:r>
    </w:p>
    <w:p w:rsidR="00873499" w:rsidRDefault="00873499" w:rsidP="00AF1971">
      <w:pPr>
        <w:tabs>
          <w:tab w:val="left" w:pos="1423"/>
        </w:tabs>
        <w:rPr>
          <w:sz w:val="28"/>
          <w:szCs w:val="28"/>
        </w:rPr>
      </w:pPr>
    </w:p>
    <w:p w:rsidR="00873499" w:rsidRDefault="00873499" w:rsidP="00AF1971">
      <w:pPr>
        <w:jc w:val="center"/>
        <w:rPr>
          <w:b/>
          <w:sz w:val="28"/>
          <w:szCs w:val="28"/>
        </w:rPr>
      </w:pPr>
      <w:r w:rsidRPr="00AF4474">
        <w:rPr>
          <w:b/>
          <w:sz w:val="28"/>
          <w:szCs w:val="28"/>
        </w:rPr>
        <w:t>Загадки с подсказкой</w:t>
      </w:r>
    </w:p>
    <w:p w:rsidR="00873499" w:rsidRDefault="00873499" w:rsidP="00AF1971">
      <w:pPr>
        <w:rPr>
          <w:b/>
          <w:sz w:val="28"/>
          <w:szCs w:val="28"/>
        </w:rPr>
      </w:pPr>
    </w:p>
    <w:tbl>
      <w:tblPr>
        <w:tblW w:w="0" w:type="auto"/>
        <w:tblLook w:val="01E0"/>
      </w:tblPr>
      <w:tblGrid>
        <w:gridCol w:w="4785"/>
        <w:gridCol w:w="4786"/>
      </w:tblGrid>
      <w:tr w:rsidR="00873499" w:rsidRPr="00EC0B85" w:rsidTr="00815005">
        <w:tc>
          <w:tcPr>
            <w:tcW w:w="4785" w:type="dxa"/>
          </w:tcPr>
          <w:p w:rsidR="00873499" w:rsidRPr="00EC0B85" w:rsidRDefault="00873499" w:rsidP="00815005">
            <w:pPr>
              <w:rPr>
                <w:sz w:val="28"/>
                <w:szCs w:val="28"/>
              </w:rPr>
            </w:pPr>
            <w:r w:rsidRPr="00EC0B85">
              <w:rPr>
                <w:b/>
                <w:sz w:val="28"/>
                <w:szCs w:val="28"/>
              </w:rPr>
              <w:t>1.</w:t>
            </w:r>
            <w:r w:rsidRPr="00EC0B85">
              <w:rPr>
                <w:sz w:val="28"/>
                <w:szCs w:val="28"/>
              </w:rPr>
              <w:t xml:space="preserve"> Словно вихрь, летит, спасаясь</w:t>
            </w:r>
          </w:p>
          <w:p w:rsidR="00873499" w:rsidRPr="00EC0B85" w:rsidRDefault="00873499" w:rsidP="00815005">
            <w:pPr>
              <w:rPr>
                <w:sz w:val="28"/>
                <w:szCs w:val="28"/>
              </w:rPr>
            </w:pPr>
            <w:r w:rsidRPr="00EC0B85">
              <w:rPr>
                <w:sz w:val="28"/>
                <w:szCs w:val="28"/>
              </w:rPr>
              <w:t>От врага, пугливый… (заяц)</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w:t>
            </w:r>
            <w:r w:rsidRPr="00EC0B85">
              <w:rPr>
                <w:sz w:val="28"/>
                <w:szCs w:val="28"/>
              </w:rPr>
              <w:t xml:space="preserve"> Среди зверей слывет царём,</w:t>
            </w:r>
          </w:p>
          <w:p w:rsidR="00873499" w:rsidRPr="00EC0B85" w:rsidRDefault="00873499" w:rsidP="00815005">
            <w:pPr>
              <w:rPr>
                <w:sz w:val="28"/>
                <w:szCs w:val="28"/>
              </w:rPr>
            </w:pPr>
            <w:r w:rsidRPr="00EC0B85">
              <w:rPr>
                <w:sz w:val="28"/>
                <w:szCs w:val="28"/>
              </w:rPr>
              <w:t>Его зовут бесстрашным… (львом)</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3.</w:t>
            </w:r>
            <w:r w:rsidRPr="00EC0B85">
              <w:rPr>
                <w:sz w:val="28"/>
                <w:szCs w:val="28"/>
              </w:rPr>
              <w:t xml:space="preserve"> Вместо шёрстки – иглы сплошь,</w:t>
            </w:r>
          </w:p>
          <w:p w:rsidR="00873499" w:rsidRPr="00EC0B85" w:rsidRDefault="00873499" w:rsidP="00815005">
            <w:pPr>
              <w:rPr>
                <w:sz w:val="28"/>
                <w:szCs w:val="28"/>
              </w:rPr>
            </w:pPr>
            <w:r w:rsidRPr="00EC0B85">
              <w:rPr>
                <w:sz w:val="28"/>
                <w:szCs w:val="28"/>
              </w:rPr>
              <w:t>Враг мышей – колючий… (ёж)</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4.</w:t>
            </w:r>
            <w:r w:rsidRPr="00EC0B85">
              <w:rPr>
                <w:sz w:val="28"/>
                <w:szCs w:val="28"/>
              </w:rPr>
              <w:t xml:space="preserve"> В овечках знает толк</w:t>
            </w:r>
          </w:p>
          <w:p w:rsidR="00873499" w:rsidRPr="00EC0B85" w:rsidRDefault="00873499" w:rsidP="00815005">
            <w:pPr>
              <w:rPr>
                <w:sz w:val="28"/>
                <w:szCs w:val="28"/>
              </w:rPr>
            </w:pPr>
            <w:r w:rsidRPr="00EC0B85">
              <w:rPr>
                <w:sz w:val="28"/>
                <w:szCs w:val="28"/>
              </w:rPr>
              <w:t>Свирепый, жадный… (волк)</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5.</w:t>
            </w:r>
            <w:r w:rsidRPr="00EC0B85">
              <w:rPr>
                <w:sz w:val="28"/>
                <w:szCs w:val="28"/>
              </w:rPr>
              <w:t xml:space="preserve"> Живёт спокойно, не спешит,</w:t>
            </w:r>
          </w:p>
          <w:p w:rsidR="00873499" w:rsidRPr="00EC0B85" w:rsidRDefault="00873499" w:rsidP="00815005">
            <w:pPr>
              <w:rPr>
                <w:sz w:val="28"/>
                <w:szCs w:val="28"/>
              </w:rPr>
            </w:pPr>
            <w:r w:rsidRPr="00EC0B85">
              <w:rPr>
                <w:sz w:val="28"/>
                <w:szCs w:val="28"/>
              </w:rPr>
              <w:t>На всякий случай носит щит,</w:t>
            </w:r>
          </w:p>
          <w:p w:rsidR="00873499" w:rsidRPr="00EC0B85" w:rsidRDefault="00873499" w:rsidP="00815005">
            <w:pPr>
              <w:rPr>
                <w:sz w:val="28"/>
                <w:szCs w:val="28"/>
              </w:rPr>
            </w:pPr>
            <w:r w:rsidRPr="00EC0B85">
              <w:rPr>
                <w:sz w:val="28"/>
                <w:szCs w:val="28"/>
              </w:rPr>
              <w:t>Под ним, не зная страха,</w:t>
            </w:r>
          </w:p>
          <w:p w:rsidR="00873499" w:rsidRPr="00EC0B85" w:rsidRDefault="00873499" w:rsidP="00815005">
            <w:pPr>
              <w:rPr>
                <w:sz w:val="28"/>
                <w:szCs w:val="28"/>
              </w:rPr>
            </w:pPr>
            <w:r w:rsidRPr="00EC0B85">
              <w:rPr>
                <w:sz w:val="28"/>
                <w:szCs w:val="28"/>
              </w:rPr>
              <w:t>Гуляет… (черепаха)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6.</w:t>
            </w:r>
            <w:r w:rsidRPr="00EC0B85">
              <w:rPr>
                <w:sz w:val="28"/>
                <w:szCs w:val="28"/>
              </w:rPr>
              <w:t xml:space="preserve"> На носу зверь носит рог</w:t>
            </w:r>
          </w:p>
          <w:p w:rsidR="00873499" w:rsidRPr="00EC0B85" w:rsidRDefault="00873499" w:rsidP="00815005">
            <w:pPr>
              <w:rPr>
                <w:sz w:val="28"/>
                <w:szCs w:val="28"/>
              </w:rPr>
            </w:pPr>
            <w:r w:rsidRPr="00EC0B85">
              <w:rPr>
                <w:sz w:val="28"/>
                <w:szCs w:val="28"/>
              </w:rPr>
              <w:t>И зовётся… (носорог)</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7.</w:t>
            </w:r>
            <w:r w:rsidRPr="00EC0B85">
              <w:rPr>
                <w:sz w:val="28"/>
                <w:szCs w:val="28"/>
              </w:rPr>
              <w:t xml:space="preserve"> По реке плывёт бревно –</w:t>
            </w:r>
          </w:p>
          <w:p w:rsidR="00873499" w:rsidRPr="00EC0B85" w:rsidRDefault="00873499" w:rsidP="00815005">
            <w:pPr>
              <w:rPr>
                <w:sz w:val="28"/>
                <w:szCs w:val="28"/>
              </w:rPr>
            </w:pPr>
            <w:r w:rsidRPr="00EC0B85">
              <w:rPr>
                <w:sz w:val="28"/>
                <w:szCs w:val="28"/>
              </w:rPr>
              <w:t>Ох, зловещее, оно!</w:t>
            </w:r>
          </w:p>
          <w:p w:rsidR="00873499" w:rsidRPr="00EC0B85" w:rsidRDefault="00873499" w:rsidP="00815005">
            <w:pPr>
              <w:rPr>
                <w:sz w:val="28"/>
                <w:szCs w:val="28"/>
              </w:rPr>
            </w:pPr>
            <w:r w:rsidRPr="00EC0B85">
              <w:rPr>
                <w:sz w:val="28"/>
                <w:szCs w:val="28"/>
              </w:rPr>
              <w:t>Тем, кто в речку угодил,</w:t>
            </w:r>
          </w:p>
          <w:p w:rsidR="00873499" w:rsidRPr="00EC0B85" w:rsidRDefault="00873499" w:rsidP="00815005">
            <w:pPr>
              <w:rPr>
                <w:sz w:val="28"/>
                <w:szCs w:val="28"/>
              </w:rPr>
            </w:pPr>
            <w:r w:rsidRPr="00EC0B85">
              <w:rPr>
                <w:sz w:val="28"/>
                <w:szCs w:val="28"/>
              </w:rPr>
              <w:t>Нос откусит… (крокодил)</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8.</w:t>
            </w:r>
            <w:r w:rsidRPr="00EC0B85">
              <w:rPr>
                <w:sz w:val="28"/>
                <w:szCs w:val="28"/>
              </w:rPr>
              <w:t xml:space="preserve"> На себе везёт не прытко </w:t>
            </w:r>
          </w:p>
          <w:p w:rsidR="00873499" w:rsidRPr="00EC0B85" w:rsidRDefault="00873499" w:rsidP="00815005">
            <w:pPr>
              <w:rPr>
                <w:sz w:val="28"/>
                <w:szCs w:val="28"/>
              </w:rPr>
            </w:pPr>
            <w:r w:rsidRPr="00EC0B85">
              <w:rPr>
                <w:sz w:val="28"/>
                <w:szCs w:val="28"/>
              </w:rPr>
              <w:t>Домик собственный… (улитка)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9.</w:t>
            </w:r>
            <w:r w:rsidRPr="00EC0B85">
              <w:rPr>
                <w:sz w:val="28"/>
                <w:szCs w:val="28"/>
              </w:rPr>
              <w:t xml:space="preserve"> Нору день и ночь копаю,</w:t>
            </w:r>
          </w:p>
          <w:p w:rsidR="00873499" w:rsidRPr="00EC0B85" w:rsidRDefault="00873499" w:rsidP="00815005">
            <w:pPr>
              <w:rPr>
                <w:sz w:val="28"/>
                <w:szCs w:val="28"/>
              </w:rPr>
            </w:pPr>
            <w:r w:rsidRPr="00EC0B85">
              <w:rPr>
                <w:sz w:val="28"/>
                <w:szCs w:val="28"/>
              </w:rPr>
              <w:t>Вовсе солнышка не знаю.</w:t>
            </w:r>
          </w:p>
          <w:p w:rsidR="00873499" w:rsidRPr="00EC0B85" w:rsidRDefault="00873499" w:rsidP="00815005">
            <w:pPr>
              <w:rPr>
                <w:sz w:val="28"/>
                <w:szCs w:val="28"/>
              </w:rPr>
            </w:pPr>
            <w:r w:rsidRPr="00EC0B85">
              <w:rPr>
                <w:sz w:val="28"/>
                <w:szCs w:val="28"/>
              </w:rPr>
              <w:t>Кто найдёт мой длинный ход,</w:t>
            </w:r>
          </w:p>
          <w:p w:rsidR="00873499" w:rsidRPr="00EC0B85" w:rsidRDefault="00873499" w:rsidP="00815005">
            <w:pPr>
              <w:rPr>
                <w:sz w:val="28"/>
                <w:szCs w:val="28"/>
              </w:rPr>
            </w:pPr>
            <w:r w:rsidRPr="00EC0B85">
              <w:rPr>
                <w:sz w:val="28"/>
                <w:szCs w:val="28"/>
              </w:rPr>
              <w:t>Сразу скажет – это… (крот)</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10.</w:t>
            </w:r>
            <w:r w:rsidRPr="00EC0B85">
              <w:rPr>
                <w:sz w:val="28"/>
                <w:szCs w:val="28"/>
              </w:rPr>
              <w:t xml:space="preserve"> И в лесу мы, и в болоте,</w:t>
            </w:r>
          </w:p>
          <w:p w:rsidR="00873499" w:rsidRPr="00EC0B85" w:rsidRDefault="00873499" w:rsidP="00815005">
            <w:pPr>
              <w:rPr>
                <w:sz w:val="28"/>
                <w:szCs w:val="28"/>
              </w:rPr>
            </w:pPr>
            <w:r w:rsidRPr="00EC0B85">
              <w:rPr>
                <w:sz w:val="28"/>
                <w:szCs w:val="28"/>
              </w:rPr>
              <w:t>Нас везде всегда найдёте:</w:t>
            </w:r>
          </w:p>
          <w:p w:rsidR="00873499" w:rsidRPr="00EC0B85" w:rsidRDefault="00873499" w:rsidP="00815005">
            <w:pPr>
              <w:rPr>
                <w:sz w:val="28"/>
                <w:szCs w:val="28"/>
              </w:rPr>
            </w:pPr>
            <w:r w:rsidRPr="00EC0B85">
              <w:rPr>
                <w:sz w:val="28"/>
                <w:szCs w:val="28"/>
              </w:rPr>
              <w:t>На поляне, на опушке,</w:t>
            </w:r>
          </w:p>
          <w:p w:rsidR="00873499" w:rsidRPr="00EC0B85" w:rsidRDefault="00873499" w:rsidP="00815005">
            <w:pPr>
              <w:rPr>
                <w:sz w:val="28"/>
                <w:szCs w:val="28"/>
              </w:rPr>
            </w:pPr>
            <w:r w:rsidRPr="00EC0B85">
              <w:rPr>
                <w:sz w:val="28"/>
                <w:szCs w:val="28"/>
              </w:rPr>
              <w:t>Мы зелёные-… (лягушки)</w:t>
            </w:r>
          </w:p>
          <w:p w:rsidR="00873499" w:rsidRPr="00EC0B85" w:rsidRDefault="00873499" w:rsidP="00815005">
            <w:pPr>
              <w:rPr>
                <w:sz w:val="28"/>
                <w:szCs w:val="28"/>
              </w:rPr>
            </w:pPr>
          </w:p>
          <w:p w:rsidR="00873499" w:rsidRPr="00EC0B85" w:rsidRDefault="00873499" w:rsidP="00815005">
            <w:pPr>
              <w:rPr>
                <w:sz w:val="28"/>
                <w:szCs w:val="28"/>
              </w:rPr>
            </w:pPr>
          </w:p>
        </w:tc>
        <w:tc>
          <w:tcPr>
            <w:tcW w:w="4786" w:type="dxa"/>
          </w:tcPr>
          <w:p w:rsidR="00873499" w:rsidRPr="00EC0B85" w:rsidRDefault="00873499" w:rsidP="00815005">
            <w:pPr>
              <w:rPr>
                <w:sz w:val="28"/>
                <w:szCs w:val="28"/>
              </w:rPr>
            </w:pPr>
            <w:r w:rsidRPr="00EC0B85">
              <w:rPr>
                <w:b/>
                <w:sz w:val="28"/>
                <w:szCs w:val="28"/>
              </w:rPr>
              <w:t>11.</w:t>
            </w:r>
            <w:r w:rsidRPr="00EC0B85">
              <w:rPr>
                <w:sz w:val="28"/>
                <w:szCs w:val="28"/>
              </w:rPr>
              <w:t xml:space="preserve"> Не огонь, а жгусь ретиво,</w:t>
            </w:r>
          </w:p>
          <w:p w:rsidR="00873499" w:rsidRPr="00EC0B85" w:rsidRDefault="00873499" w:rsidP="00815005">
            <w:pPr>
              <w:rPr>
                <w:b/>
                <w:sz w:val="28"/>
                <w:szCs w:val="28"/>
              </w:rPr>
            </w:pPr>
            <w:r w:rsidRPr="00EC0B85">
              <w:rPr>
                <w:sz w:val="28"/>
                <w:szCs w:val="28"/>
              </w:rPr>
              <w:t>А зовут меня… (крапива)</w:t>
            </w:r>
            <w:r w:rsidRPr="00EC0B85">
              <w:rPr>
                <w:b/>
                <w:sz w:val="28"/>
                <w:szCs w:val="28"/>
              </w:rPr>
              <w:t xml:space="preserve"> </w:t>
            </w:r>
          </w:p>
          <w:p w:rsidR="00873499" w:rsidRPr="00EC0B85" w:rsidRDefault="00873499" w:rsidP="00815005">
            <w:pPr>
              <w:rPr>
                <w:b/>
                <w:sz w:val="28"/>
                <w:szCs w:val="28"/>
              </w:rPr>
            </w:pPr>
          </w:p>
          <w:p w:rsidR="00873499" w:rsidRPr="00EC0B85" w:rsidRDefault="00873499" w:rsidP="00815005">
            <w:pPr>
              <w:rPr>
                <w:sz w:val="28"/>
                <w:szCs w:val="28"/>
              </w:rPr>
            </w:pPr>
            <w:r w:rsidRPr="00EC0B85">
              <w:rPr>
                <w:b/>
                <w:sz w:val="28"/>
                <w:szCs w:val="28"/>
              </w:rPr>
              <w:t>12.</w:t>
            </w:r>
            <w:r w:rsidRPr="00EC0B85">
              <w:rPr>
                <w:sz w:val="28"/>
                <w:szCs w:val="28"/>
              </w:rPr>
              <w:t xml:space="preserve"> Вместо носа – пятачок,</w:t>
            </w:r>
          </w:p>
          <w:p w:rsidR="00873499" w:rsidRPr="00EC0B85" w:rsidRDefault="00873499" w:rsidP="00815005">
            <w:pPr>
              <w:rPr>
                <w:sz w:val="28"/>
                <w:szCs w:val="28"/>
              </w:rPr>
            </w:pPr>
            <w:r w:rsidRPr="00EC0B85">
              <w:rPr>
                <w:sz w:val="28"/>
                <w:szCs w:val="28"/>
              </w:rPr>
              <w:t>Вместо хвостика – крючок.</w:t>
            </w:r>
          </w:p>
          <w:p w:rsidR="00873499" w:rsidRPr="00EC0B85" w:rsidRDefault="00873499" w:rsidP="00815005">
            <w:pPr>
              <w:rPr>
                <w:sz w:val="28"/>
                <w:szCs w:val="28"/>
              </w:rPr>
            </w:pPr>
            <w:r w:rsidRPr="00EC0B85">
              <w:rPr>
                <w:sz w:val="28"/>
                <w:szCs w:val="28"/>
              </w:rPr>
              <w:t>Голос мой визглив и звонок.</w:t>
            </w:r>
          </w:p>
          <w:p w:rsidR="00873499" w:rsidRPr="00EC0B85" w:rsidRDefault="00873499" w:rsidP="00815005">
            <w:pPr>
              <w:rPr>
                <w:sz w:val="28"/>
                <w:szCs w:val="28"/>
              </w:rPr>
            </w:pPr>
            <w:r w:rsidRPr="00EC0B85">
              <w:rPr>
                <w:sz w:val="28"/>
                <w:szCs w:val="28"/>
              </w:rPr>
              <w:t>Я – весёлый… (поросёнок)</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13.</w:t>
            </w:r>
            <w:r w:rsidRPr="00EC0B85">
              <w:rPr>
                <w:sz w:val="28"/>
                <w:szCs w:val="28"/>
              </w:rPr>
              <w:t xml:space="preserve"> Вот соль тебе, вот хлеб и ложка,</w:t>
            </w:r>
          </w:p>
          <w:p w:rsidR="00873499" w:rsidRPr="00EC0B85" w:rsidRDefault="00873499" w:rsidP="00815005">
            <w:pPr>
              <w:rPr>
                <w:sz w:val="28"/>
                <w:szCs w:val="28"/>
              </w:rPr>
            </w:pPr>
            <w:r w:rsidRPr="00EC0B85">
              <w:rPr>
                <w:sz w:val="28"/>
                <w:szCs w:val="28"/>
              </w:rPr>
              <w:t>Сварилась к ужину… (картошка)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14.</w:t>
            </w:r>
            <w:r w:rsidRPr="00EC0B85">
              <w:rPr>
                <w:sz w:val="28"/>
                <w:szCs w:val="28"/>
              </w:rPr>
              <w:t xml:space="preserve"> Отворилась тихо дверь,</w:t>
            </w:r>
          </w:p>
          <w:p w:rsidR="00873499" w:rsidRPr="00EC0B85" w:rsidRDefault="00873499" w:rsidP="00815005">
            <w:pPr>
              <w:rPr>
                <w:sz w:val="28"/>
                <w:szCs w:val="28"/>
              </w:rPr>
            </w:pPr>
            <w:r w:rsidRPr="00EC0B85">
              <w:rPr>
                <w:sz w:val="28"/>
                <w:szCs w:val="28"/>
              </w:rPr>
              <w:t>И вошёл усатый зверь.</w:t>
            </w:r>
          </w:p>
          <w:p w:rsidR="00873499" w:rsidRPr="00EC0B85" w:rsidRDefault="00873499" w:rsidP="00815005">
            <w:pPr>
              <w:rPr>
                <w:sz w:val="28"/>
                <w:szCs w:val="28"/>
              </w:rPr>
            </w:pPr>
            <w:r w:rsidRPr="00EC0B85">
              <w:rPr>
                <w:sz w:val="28"/>
                <w:szCs w:val="28"/>
              </w:rPr>
              <w:t>Сел у печки, хмурясь сладко,</w:t>
            </w:r>
          </w:p>
          <w:p w:rsidR="00873499" w:rsidRPr="00EC0B85" w:rsidRDefault="00873499" w:rsidP="00815005">
            <w:pPr>
              <w:rPr>
                <w:sz w:val="28"/>
                <w:szCs w:val="28"/>
              </w:rPr>
            </w:pPr>
            <w:r w:rsidRPr="00EC0B85">
              <w:rPr>
                <w:sz w:val="28"/>
                <w:szCs w:val="28"/>
              </w:rPr>
              <w:t>И умылся серой лапкой.</w:t>
            </w:r>
          </w:p>
          <w:p w:rsidR="00873499" w:rsidRPr="00EC0B85" w:rsidRDefault="00873499" w:rsidP="00815005">
            <w:pPr>
              <w:rPr>
                <w:sz w:val="28"/>
                <w:szCs w:val="28"/>
              </w:rPr>
            </w:pPr>
            <w:r w:rsidRPr="00EC0B85">
              <w:rPr>
                <w:sz w:val="28"/>
                <w:szCs w:val="28"/>
              </w:rPr>
              <w:t>Берегись, мышиный род!</w:t>
            </w:r>
          </w:p>
          <w:p w:rsidR="00873499" w:rsidRPr="00EC0B85" w:rsidRDefault="00873499" w:rsidP="00815005">
            <w:pPr>
              <w:rPr>
                <w:sz w:val="28"/>
                <w:szCs w:val="28"/>
              </w:rPr>
            </w:pPr>
            <w:r w:rsidRPr="00EC0B85">
              <w:rPr>
                <w:sz w:val="28"/>
                <w:szCs w:val="28"/>
              </w:rPr>
              <w:t>На охоту вышел… (кот)</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15.</w:t>
            </w:r>
            <w:r w:rsidRPr="00EC0B85">
              <w:rPr>
                <w:sz w:val="28"/>
                <w:szCs w:val="28"/>
              </w:rPr>
              <w:t xml:space="preserve"> Полосат и толстопуз,</w:t>
            </w:r>
          </w:p>
          <w:p w:rsidR="00873499" w:rsidRPr="00EC0B85" w:rsidRDefault="00873499" w:rsidP="00815005">
            <w:pPr>
              <w:rPr>
                <w:sz w:val="28"/>
                <w:szCs w:val="28"/>
              </w:rPr>
            </w:pPr>
            <w:r w:rsidRPr="00EC0B85">
              <w:rPr>
                <w:sz w:val="28"/>
                <w:szCs w:val="28"/>
              </w:rPr>
              <w:t>Слаще сахара… (арбуз)</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16.</w:t>
            </w:r>
            <w:r w:rsidRPr="00EC0B85">
              <w:rPr>
                <w:sz w:val="28"/>
                <w:szCs w:val="28"/>
              </w:rPr>
              <w:t xml:space="preserve"> В поле, огороде – прямо беда!</w:t>
            </w:r>
          </w:p>
          <w:p w:rsidR="00873499" w:rsidRPr="00EC0B85" w:rsidRDefault="00873499" w:rsidP="00815005">
            <w:pPr>
              <w:rPr>
                <w:sz w:val="28"/>
                <w:szCs w:val="28"/>
              </w:rPr>
            </w:pPr>
            <w:r w:rsidRPr="00EC0B85">
              <w:rPr>
                <w:sz w:val="28"/>
                <w:szCs w:val="28"/>
              </w:rPr>
              <w:t>Глушит посевы сорняк… (лебеда)</w:t>
            </w:r>
          </w:p>
          <w:p w:rsidR="00873499" w:rsidRPr="00EC0B85" w:rsidRDefault="00873499" w:rsidP="00815005">
            <w:pPr>
              <w:rPr>
                <w:sz w:val="28"/>
                <w:szCs w:val="28"/>
              </w:rPr>
            </w:pPr>
          </w:p>
          <w:p w:rsidR="00873499" w:rsidRPr="00EC0B85" w:rsidRDefault="00873499" w:rsidP="00815005">
            <w:pPr>
              <w:rPr>
                <w:sz w:val="28"/>
                <w:szCs w:val="28"/>
              </w:rPr>
            </w:pPr>
            <w:r w:rsidRPr="00EC0B85">
              <w:rPr>
                <w:sz w:val="28"/>
                <w:szCs w:val="28"/>
              </w:rPr>
              <w:t>Ну и платья – сплошь иголки –</w:t>
            </w:r>
          </w:p>
          <w:p w:rsidR="00873499" w:rsidRPr="00EC0B85" w:rsidRDefault="00873499" w:rsidP="00815005">
            <w:pPr>
              <w:rPr>
                <w:sz w:val="28"/>
                <w:szCs w:val="28"/>
              </w:rPr>
            </w:pPr>
            <w:r w:rsidRPr="00EC0B85">
              <w:rPr>
                <w:sz w:val="28"/>
                <w:szCs w:val="28"/>
              </w:rPr>
              <w:t>Носят постоянно… (ёлки)</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17.</w:t>
            </w:r>
            <w:r w:rsidRPr="00EC0B85">
              <w:rPr>
                <w:sz w:val="28"/>
                <w:szCs w:val="28"/>
              </w:rPr>
              <w:t xml:space="preserve"> Печальны, красивы</w:t>
            </w:r>
          </w:p>
          <w:p w:rsidR="00873499" w:rsidRPr="00EC0B85" w:rsidRDefault="00873499" w:rsidP="00815005">
            <w:pPr>
              <w:rPr>
                <w:sz w:val="28"/>
                <w:szCs w:val="28"/>
              </w:rPr>
            </w:pPr>
            <w:r w:rsidRPr="00EC0B85">
              <w:rPr>
                <w:sz w:val="28"/>
                <w:szCs w:val="28"/>
              </w:rPr>
              <w:t>Плакучие… (ивы)</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18.</w:t>
            </w:r>
            <w:r w:rsidRPr="00EC0B85">
              <w:rPr>
                <w:sz w:val="28"/>
                <w:szCs w:val="28"/>
              </w:rPr>
              <w:t xml:space="preserve"> Осенью первыми листья, как слёзы,</w:t>
            </w:r>
          </w:p>
          <w:p w:rsidR="00873499" w:rsidRPr="00EC0B85" w:rsidRDefault="00873499" w:rsidP="00815005">
            <w:pPr>
              <w:rPr>
                <w:sz w:val="28"/>
                <w:szCs w:val="28"/>
              </w:rPr>
            </w:pPr>
            <w:r w:rsidRPr="00EC0B85">
              <w:rPr>
                <w:sz w:val="28"/>
                <w:szCs w:val="28"/>
              </w:rPr>
              <w:t>Тихо на землю роняют… (берёзы)</w:t>
            </w:r>
          </w:p>
          <w:p w:rsidR="00873499" w:rsidRPr="00EC0B85" w:rsidRDefault="00873499" w:rsidP="00815005">
            <w:pPr>
              <w:rPr>
                <w:b/>
                <w:sz w:val="28"/>
                <w:szCs w:val="28"/>
              </w:rPr>
            </w:pPr>
          </w:p>
          <w:p w:rsidR="00873499" w:rsidRPr="00EC0B85" w:rsidRDefault="00873499" w:rsidP="00815005">
            <w:pPr>
              <w:rPr>
                <w:sz w:val="28"/>
                <w:szCs w:val="28"/>
              </w:rPr>
            </w:pPr>
            <w:r w:rsidRPr="00EC0B85">
              <w:rPr>
                <w:b/>
                <w:sz w:val="28"/>
                <w:szCs w:val="28"/>
              </w:rPr>
              <w:t>19.</w:t>
            </w:r>
            <w:r w:rsidRPr="00EC0B85">
              <w:rPr>
                <w:sz w:val="28"/>
                <w:szCs w:val="28"/>
              </w:rPr>
              <w:t xml:space="preserve"> Пчёлка, милая пчела,</w:t>
            </w:r>
          </w:p>
          <w:p w:rsidR="00873499" w:rsidRPr="00EC0B85" w:rsidRDefault="00873499" w:rsidP="00815005">
            <w:pPr>
              <w:rPr>
                <w:sz w:val="28"/>
                <w:szCs w:val="28"/>
              </w:rPr>
            </w:pPr>
            <w:r w:rsidRPr="00EC0B85">
              <w:rPr>
                <w:sz w:val="28"/>
                <w:szCs w:val="28"/>
              </w:rPr>
              <w:t>Ты бы мёду мне… (дала)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20.</w:t>
            </w:r>
            <w:r w:rsidRPr="00EC0B85">
              <w:rPr>
                <w:sz w:val="28"/>
                <w:szCs w:val="28"/>
              </w:rPr>
              <w:t xml:space="preserve"> Лето, лето к нам пришло!</w:t>
            </w:r>
          </w:p>
          <w:p w:rsidR="00873499" w:rsidRPr="00EC0B85" w:rsidRDefault="00873499" w:rsidP="00815005">
            <w:pPr>
              <w:rPr>
                <w:sz w:val="28"/>
                <w:szCs w:val="28"/>
              </w:rPr>
            </w:pPr>
            <w:r w:rsidRPr="00EC0B85">
              <w:rPr>
                <w:sz w:val="28"/>
                <w:szCs w:val="28"/>
              </w:rPr>
              <w:t>Стало сухо и… (тепло)</w:t>
            </w:r>
          </w:p>
        </w:tc>
      </w:tr>
      <w:tr w:rsidR="00873499" w:rsidRPr="00EC0B85" w:rsidTr="00815005">
        <w:tc>
          <w:tcPr>
            <w:tcW w:w="4785" w:type="dxa"/>
          </w:tcPr>
          <w:p w:rsidR="00873499" w:rsidRPr="00EC0B85" w:rsidRDefault="00873499" w:rsidP="00815005">
            <w:pPr>
              <w:rPr>
                <w:sz w:val="28"/>
                <w:szCs w:val="28"/>
              </w:rPr>
            </w:pPr>
            <w:r w:rsidRPr="00EC0B85">
              <w:rPr>
                <w:b/>
                <w:sz w:val="28"/>
                <w:szCs w:val="28"/>
              </w:rPr>
              <w:t>21.</w:t>
            </w:r>
            <w:r w:rsidRPr="00EC0B85">
              <w:rPr>
                <w:sz w:val="28"/>
                <w:szCs w:val="28"/>
              </w:rPr>
              <w:t xml:space="preserve"> Хоть я сахарной зовусь,</w:t>
            </w:r>
          </w:p>
          <w:p w:rsidR="00873499" w:rsidRPr="00EC0B85" w:rsidRDefault="00873499" w:rsidP="00815005">
            <w:pPr>
              <w:rPr>
                <w:sz w:val="28"/>
                <w:szCs w:val="28"/>
              </w:rPr>
            </w:pPr>
            <w:r w:rsidRPr="00EC0B85">
              <w:rPr>
                <w:sz w:val="28"/>
                <w:szCs w:val="28"/>
              </w:rPr>
              <w:t>Но от дождя я не размокла.</w:t>
            </w:r>
          </w:p>
          <w:p w:rsidR="00873499" w:rsidRPr="00EC0B85" w:rsidRDefault="00873499" w:rsidP="00815005">
            <w:pPr>
              <w:rPr>
                <w:sz w:val="28"/>
                <w:szCs w:val="28"/>
              </w:rPr>
            </w:pPr>
            <w:r w:rsidRPr="00EC0B85">
              <w:rPr>
                <w:sz w:val="28"/>
                <w:szCs w:val="28"/>
              </w:rPr>
              <w:t>Крупна, кругла, сладка на вкус.</w:t>
            </w:r>
          </w:p>
          <w:p w:rsidR="00873499" w:rsidRPr="00EC0B85" w:rsidRDefault="00873499" w:rsidP="00815005">
            <w:pPr>
              <w:rPr>
                <w:sz w:val="28"/>
                <w:szCs w:val="28"/>
              </w:rPr>
            </w:pPr>
            <w:r w:rsidRPr="00EC0B85">
              <w:rPr>
                <w:sz w:val="28"/>
                <w:szCs w:val="28"/>
              </w:rPr>
              <w:t>Узнали вы? Я… (свекла)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22.</w:t>
            </w:r>
            <w:r w:rsidRPr="00EC0B85">
              <w:rPr>
                <w:sz w:val="28"/>
                <w:szCs w:val="28"/>
              </w:rPr>
              <w:t xml:space="preserve"> Сладок он, друзья на вкус,</w:t>
            </w:r>
          </w:p>
          <w:p w:rsidR="00873499" w:rsidRPr="00EC0B85" w:rsidRDefault="00873499" w:rsidP="00815005">
            <w:pPr>
              <w:rPr>
                <w:sz w:val="28"/>
                <w:szCs w:val="28"/>
              </w:rPr>
            </w:pPr>
            <w:r w:rsidRPr="00EC0B85">
              <w:rPr>
                <w:sz w:val="28"/>
                <w:szCs w:val="28"/>
              </w:rPr>
              <w:t>А зовут его… (арбуз)</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23.</w:t>
            </w:r>
            <w:r w:rsidRPr="00EC0B85">
              <w:rPr>
                <w:sz w:val="28"/>
                <w:szCs w:val="28"/>
              </w:rPr>
              <w:t xml:space="preserve"> Трещала с самого утра:</w:t>
            </w:r>
          </w:p>
          <w:p w:rsidR="00873499" w:rsidRPr="00EC0B85" w:rsidRDefault="00873499" w:rsidP="00815005">
            <w:pPr>
              <w:rPr>
                <w:sz w:val="28"/>
                <w:szCs w:val="28"/>
              </w:rPr>
            </w:pPr>
            <w:r w:rsidRPr="00EC0B85">
              <w:rPr>
                <w:sz w:val="28"/>
                <w:szCs w:val="28"/>
              </w:rPr>
              <w:t>- По-р-р-ра! По-р-р-ра!</w:t>
            </w:r>
          </w:p>
          <w:p w:rsidR="00873499" w:rsidRPr="00EC0B85" w:rsidRDefault="00873499" w:rsidP="00815005">
            <w:pPr>
              <w:rPr>
                <w:sz w:val="28"/>
                <w:szCs w:val="28"/>
              </w:rPr>
            </w:pPr>
            <w:r w:rsidRPr="00EC0B85">
              <w:rPr>
                <w:sz w:val="28"/>
                <w:szCs w:val="28"/>
              </w:rPr>
              <w:t>А что пора?</w:t>
            </w:r>
          </w:p>
          <w:p w:rsidR="00873499" w:rsidRPr="00EC0B85" w:rsidRDefault="00873499" w:rsidP="00815005">
            <w:pPr>
              <w:rPr>
                <w:sz w:val="28"/>
                <w:szCs w:val="28"/>
              </w:rPr>
            </w:pPr>
            <w:r w:rsidRPr="00EC0B85">
              <w:rPr>
                <w:sz w:val="28"/>
                <w:szCs w:val="28"/>
              </w:rPr>
              <w:t>Такая с ней морока,</w:t>
            </w:r>
          </w:p>
          <w:p w:rsidR="00873499" w:rsidRPr="00EC0B85" w:rsidRDefault="00873499" w:rsidP="00815005">
            <w:pPr>
              <w:rPr>
                <w:sz w:val="28"/>
                <w:szCs w:val="28"/>
              </w:rPr>
            </w:pPr>
            <w:r w:rsidRPr="00EC0B85">
              <w:rPr>
                <w:sz w:val="28"/>
                <w:szCs w:val="28"/>
              </w:rPr>
              <w:t>Когда трещит… (сорока)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24.</w:t>
            </w:r>
            <w:r w:rsidRPr="00EC0B85">
              <w:rPr>
                <w:sz w:val="28"/>
                <w:szCs w:val="28"/>
              </w:rPr>
              <w:t xml:space="preserve"> В лесу ночном кукует птица.</w:t>
            </w:r>
          </w:p>
          <w:p w:rsidR="00873499" w:rsidRPr="00EC0B85" w:rsidRDefault="00873499" w:rsidP="00815005">
            <w:pPr>
              <w:rPr>
                <w:sz w:val="28"/>
                <w:szCs w:val="28"/>
              </w:rPr>
            </w:pPr>
            <w:r w:rsidRPr="00EC0B85">
              <w:rPr>
                <w:sz w:val="28"/>
                <w:szCs w:val="28"/>
              </w:rPr>
              <w:t>Она назвать себя боится…</w:t>
            </w:r>
          </w:p>
          <w:p w:rsidR="00873499" w:rsidRPr="00EC0B85" w:rsidRDefault="00873499" w:rsidP="00815005">
            <w:pPr>
              <w:rPr>
                <w:sz w:val="28"/>
                <w:szCs w:val="28"/>
              </w:rPr>
            </w:pPr>
            <w:r w:rsidRPr="00EC0B85">
              <w:rPr>
                <w:sz w:val="28"/>
                <w:szCs w:val="28"/>
              </w:rPr>
              <w:t>- Ку – ку… Ку – ку…</w:t>
            </w:r>
          </w:p>
          <w:p w:rsidR="00873499" w:rsidRPr="00EC0B85" w:rsidRDefault="00873499" w:rsidP="00815005">
            <w:pPr>
              <w:rPr>
                <w:sz w:val="28"/>
                <w:szCs w:val="28"/>
              </w:rPr>
            </w:pPr>
            <w:r w:rsidRPr="00EC0B85">
              <w:rPr>
                <w:sz w:val="28"/>
                <w:szCs w:val="28"/>
              </w:rPr>
              <w:t>Не спит опушка,</w:t>
            </w:r>
          </w:p>
          <w:p w:rsidR="00873499" w:rsidRPr="00EC0B85" w:rsidRDefault="00873499" w:rsidP="00815005">
            <w:pPr>
              <w:rPr>
                <w:sz w:val="28"/>
                <w:szCs w:val="28"/>
              </w:rPr>
            </w:pPr>
            <w:r w:rsidRPr="00EC0B85">
              <w:rPr>
                <w:sz w:val="28"/>
                <w:szCs w:val="28"/>
              </w:rPr>
              <w:t>А птицу эту звать… (кукушка)</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25.</w:t>
            </w:r>
            <w:r w:rsidRPr="00EC0B85">
              <w:rPr>
                <w:sz w:val="28"/>
                <w:szCs w:val="28"/>
              </w:rPr>
              <w:t xml:space="preserve"> Зимой на ветках – яблоки!</w:t>
            </w:r>
          </w:p>
          <w:p w:rsidR="00873499" w:rsidRPr="00EC0B85" w:rsidRDefault="00873499" w:rsidP="00815005">
            <w:pPr>
              <w:rPr>
                <w:sz w:val="28"/>
                <w:szCs w:val="28"/>
              </w:rPr>
            </w:pPr>
            <w:r w:rsidRPr="00EC0B85">
              <w:rPr>
                <w:sz w:val="28"/>
                <w:szCs w:val="28"/>
              </w:rPr>
              <w:t>Скорей их собери!</w:t>
            </w:r>
          </w:p>
          <w:p w:rsidR="00873499" w:rsidRPr="00EC0B85" w:rsidRDefault="00873499" w:rsidP="00815005">
            <w:pPr>
              <w:rPr>
                <w:sz w:val="28"/>
                <w:szCs w:val="28"/>
              </w:rPr>
            </w:pPr>
            <w:r w:rsidRPr="00EC0B85">
              <w:rPr>
                <w:sz w:val="28"/>
                <w:szCs w:val="28"/>
              </w:rPr>
              <w:t>И вдруг вспорхнули яблоки,</w:t>
            </w:r>
          </w:p>
          <w:p w:rsidR="00873499" w:rsidRPr="00EC0B85" w:rsidRDefault="00873499" w:rsidP="00815005">
            <w:pPr>
              <w:rPr>
                <w:sz w:val="28"/>
                <w:szCs w:val="28"/>
              </w:rPr>
            </w:pPr>
            <w:r w:rsidRPr="00EC0B85">
              <w:rPr>
                <w:sz w:val="28"/>
                <w:szCs w:val="28"/>
              </w:rPr>
              <w:t>Ведь это… (снегири)</w:t>
            </w:r>
          </w:p>
          <w:p w:rsidR="00873499" w:rsidRPr="00EC0B85" w:rsidRDefault="00873499" w:rsidP="00815005">
            <w:pPr>
              <w:rPr>
                <w:b/>
                <w:sz w:val="28"/>
                <w:szCs w:val="28"/>
              </w:rPr>
            </w:pPr>
          </w:p>
        </w:tc>
        <w:tc>
          <w:tcPr>
            <w:tcW w:w="4786" w:type="dxa"/>
          </w:tcPr>
          <w:p w:rsidR="00873499" w:rsidRPr="00EC0B85" w:rsidRDefault="00873499" w:rsidP="00815005">
            <w:pPr>
              <w:rPr>
                <w:sz w:val="28"/>
                <w:szCs w:val="28"/>
              </w:rPr>
            </w:pPr>
            <w:r w:rsidRPr="00EC0B85">
              <w:rPr>
                <w:b/>
                <w:sz w:val="28"/>
                <w:szCs w:val="28"/>
              </w:rPr>
              <w:t>26.</w:t>
            </w:r>
            <w:r w:rsidRPr="00EC0B85">
              <w:rPr>
                <w:sz w:val="28"/>
                <w:szCs w:val="28"/>
              </w:rPr>
              <w:t xml:space="preserve"> То не радуга, не пламя!</w:t>
            </w:r>
          </w:p>
          <w:p w:rsidR="00873499" w:rsidRPr="00EC0B85" w:rsidRDefault="00873499" w:rsidP="00815005">
            <w:pPr>
              <w:rPr>
                <w:sz w:val="28"/>
                <w:szCs w:val="28"/>
              </w:rPr>
            </w:pPr>
            <w:r w:rsidRPr="00EC0B85">
              <w:rPr>
                <w:sz w:val="28"/>
                <w:szCs w:val="28"/>
              </w:rPr>
              <w:t>Что за птица? Угадай!</w:t>
            </w:r>
          </w:p>
          <w:p w:rsidR="00873499" w:rsidRPr="00EC0B85" w:rsidRDefault="00873499" w:rsidP="00815005">
            <w:pPr>
              <w:rPr>
                <w:sz w:val="28"/>
                <w:szCs w:val="28"/>
              </w:rPr>
            </w:pPr>
            <w:r w:rsidRPr="00EC0B85">
              <w:rPr>
                <w:sz w:val="28"/>
                <w:szCs w:val="28"/>
              </w:rPr>
              <w:t>Целый день болтает с нами</w:t>
            </w:r>
          </w:p>
          <w:p w:rsidR="00873499" w:rsidRPr="00EC0B85" w:rsidRDefault="00873499" w:rsidP="00815005">
            <w:pPr>
              <w:rPr>
                <w:sz w:val="28"/>
                <w:szCs w:val="28"/>
              </w:rPr>
            </w:pPr>
            <w:r w:rsidRPr="00EC0B85">
              <w:rPr>
                <w:sz w:val="28"/>
                <w:szCs w:val="28"/>
              </w:rPr>
              <w:t>Разноцветный… (попугай)</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27.</w:t>
            </w:r>
            <w:r w:rsidRPr="00EC0B85">
              <w:rPr>
                <w:sz w:val="28"/>
                <w:szCs w:val="28"/>
              </w:rPr>
              <w:t xml:space="preserve"> В лесу под щебет, звонкий свист</w:t>
            </w:r>
          </w:p>
          <w:p w:rsidR="00873499" w:rsidRPr="00EC0B85" w:rsidRDefault="00873499" w:rsidP="00815005">
            <w:pPr>
              <w:rPr>
                <w:sz w:val="28"/>
                <w:szCs w:val="28"/>
              </w:rPr>
            </w:pPr>
            <w:r w:rsidRPr="00EC0B85">
              <w:rPr>
                <w:sz w:val="28"/>
                <w:szCs w:val="28"/>
              </w:rPr>
              <w:t>Стучит лесной телеграфист:</w:t>
            </w:r>
          </w:p>
          <w:p w:rsidR="00873499" w:rsidRPr="00EC0B85" w:rsidRDefault="00873499" w:rsidP="00815005">
            <w:pPr>
              <w:rPr>
                <w:sz w:val="28"/>
                <w:szCs w:val="28"/>
              </w:rPr>
            </w:pPr>
            <w:r w:rsidRPr="00EC0B85">
              <w:rPr>
                <w:sz w:val="28"/>
                <w:szCs w:val="28"/>
              </w:rPr>
              <w:t>«Здорово, дрозд-приятель!»</w:t>
            </w:r>
          </w:p>
          <w:p w:rsidR="00873499" w:rsidRPr="00EC0B85" w:rsidRDefault="00873499" w:rsidP="00815005">
            <w:pPr>
              <w:rPr>
                <w:sz w:val="28"/>
                <w:szCs w:val="28"/>
              </w:rPr>
            </w:pPr>
            <w:r w:rsidRPr="00EC0B85">
              <w:rPr>
                <w:sz w:val="28"/>
                <w:szCs w:val="28"/>
              </w:rPr>
              <w:t>И ставит подпись… (дятел)</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28.</w:t>
            </w:r>
            <w:r w:rsidRPr="00EC0B85">
              <w:rPr>
                <w:sz w:val="28"/>
                <w:szCs w:val="28"/>
              </w:rPr>
              <w:t xml:space="preserve"> И в лесу, заметьте, дети,</w:t>
            </w:r>
          </w:p>
          <w:p w:rsidR="00873499" w:rsidRPr="00EC0B85" w:rsidRDefault="00873499" w:rsidP="00815005">
            <w:pPr>
              <w:rPr>
                <w:sz w:val="28"/>
                <w:szCs w:val="28"/>
              </w:rPr>
            </w:pPr>
            <w:r w:rsidRPr="00EC0B85">
              <w:rPr>
                <w:sz w:val="28"/>
                <w:szCs w:val="28"/>
              </w:rPr>
              <w:t>Есть ночные сторожа.</w:t>
            </w:r>
          </w:p>
          <w:p w:rsidR="00873499" w:rsidRPr="00EC0B85" w:rsidRDefault="00873499" w:rsidP="00815005">
            <w:pPr>
              <w:rPr>
                <w:sz w:val="28"/>
                <w:szCs w:val="28"/>
              </w:rPr>
            </w:pPr>
            <w:r w:rsidRPr="00EC0B85">
              <w:rPr>
                <w:sz w:val="28"/>
                <w:szCs w:val="28"/>
              </w:rPr>
              <w:t>Сторожей боятся этих,</w:t>
            </w:r>
          </w:p>
          <w:p w:rsidR="00873499" w:rsidRPr="00EC0B85" w:rsidRDefault="00873499" w:rsidP="00815005">
            <w:pPr>
              <w:rPr>
                <w:sz w:val="28"/>
                <w:szCs w:val="28"/>
              </w:rPr>
            </w:pPr>
            <w:r w:rsidRPr="00EC0B85">
              <w:rPr>
                <w:sz w:val="28"/>
                <w:szCs w:val="28"/>
              </w:rPr>
              <w:t>Мыши прячутся, дрожа!</w:t>
            </w:r>
          </w:p>
          <w:p w:rsidR="00873499" w:rsidRPr="00EC0B85" w:rsidRDefault="00873499" w:rsidP="00815005">
            <w:pPr>
              <w:rPr>
                <w:sz w:val="28"/>
                <w:szCs w:val="28"/>
              </w:rPr>
            </w:pPr>
            <w:r w:rsidRPr="00EC0B85">
              <w:rPr>
                <w:sz w:val="28"/>
                <w:szCs w:val="28"/>
              </w:rPr>
              <w:t xml:space="preserve">Очень уж суровы </w:t>
            </w:r>
          </w:p>
          <w:p w:rsidR="00873499" w:rsidRPr="00EC0B85" w:rsidRDefault="00873499" w:rsidP="00815005">
            <w:pPr>
              <w:rPr>
                <w:sz w:val="28"/>
                <w:szCs w:val="28"/>
              </w:rPr>
            </w:pPr>
            <w:r w:rsidRPr="00EC0B85">
              <w:rPr>
                <w:sz w:val="28"/>
                <w:szCs w:val="28"/>
              </w:rPr>
              <w:t>Филины и… (совы)</w:t>
            </w:r>
          </w:p>
          <w:p w:rsidR="00873499" w:rsidRPr="00EC0B85" w:rsidRDefault="00873499" w:rsidP="00815005">
            <w:pPr>
              <w:rPr>
                <w:sz w:val="28"/>
                <w:szCs w:val="28"/>
              </w:rPr>
            </w:pPr>
          </w:p>
          <w:p w:rsidR="00873499" w:rsidRPr="00EC0B85" w:rsidRDefault="00873499" w:rsidP="00815005">
            <w:pPr>
              <w:rPr>
                <w:sz w:val="28"/>
                <w:szCs w:val="28"/>
              </w:rPr>
            </w:pPr>
            <w:r w:rsidRPr="00EC0B85">
              <w:rPr>
                <w:b/>
                <w:sz w:val="28"/>
                <w:szCs w:val="28"/>
              </w:rPr>
              <w:t xml:space="preserve">29. </w:t>
            </w:r>
            <w:r w:rsidRPr="00EC0B85">
              <w:rPr>
                <w:sz w:val="28"/>
                <w:szCs w:val="28"/>
              </w:rPr>
              <w:t>На скале он строит дом.</w:t>
            </w:r>
          </w:p>
          <w:p w:rsidR="00873499" w:rsidRPr="00EC0B85" w:rsidRDefault="00873499" w:rsidP="00815005">
            <w:pPr>
              <w:rPr>
                <w:sz w:val="28"/>
                <w:szCs w:val="28"/>
              </w:rPr>
            </w:pPr>
            <w:r w:rsidRPr="00EC0B85">
              <w:rPr>
                <w:sz w:val="28"/>
                <w:szCs w:val="28"/>
              </w:rPr>
              <w:t>Разве жить не страшно в нём?</w:t>
            </w:r>
          </w:p>
          <w:p w:rsidR="00873499" w:rsidRPr="00EC0B85" w:rsidRDefault="00873499" w:rsidP="00815005">
            <w:pPr>
              <w:rPr>
                <w:sz w:val="28"/>
                <w:szCs w:val="28"/>
              </w:rPr>
            </w:pPr>
            <w:r w:rsidRPr="00EC0B85">
              <w:rPr>
                <w:sz w:val="28"/>
                <w:szCs w:val="28"/>
              </w:rPr>
              <w:t>Хоть кругом и красота,</w:t>
            </w:r>
          </w:p>
          <w:p w:rsidR="00873499" w:rsidRPr="00EC0B85" w:rsidRDefault="00873499" w:rsidP="00815005">
            <w:pPr>
              <w:rPr>
                <w:sz w:val="28"/>
                <w:szCs w:val="28"/>
              </w:rPr>
            </w:pPr>
            <w:r w:rsidRPr="00EC0B85">
              <w:rPr>
                <w:sz w:val="28"/>
                <w:szCs w:val="28"/>
              </w:rPr>
              <w:t>Но такая высота!</w:t>
            </w:r>
          </w:p>
          <w:p w:rsidR="00873499" w:rsidRPr="00EC0B85" w:rsidRDefault="00873499" w:rsidP="00815005">
            <w:pPr>
              <w:rPr>
                <w:sz w:val="28"/>
                <w:szCs w:val="28"/>
              </w:rPr>
            </w:pPr>
            <w:r w:rsidRPr="00EC0B85">
              <w:rPr>
                <w:sz w:val="28"/>
                <w:szCs w:val="28"/>
              </w:rPr>
              <w:t xml:space="preserve">Нет, хозяин не боится </w:t>
            </w:r>
          </w:p>
          <w:p w:rsidR="00873499" w:rsidRPr="00EC0B85" w:rsidRDefault="00873499" w:rsidP="00815005">
            <w:pPr>
              <w:rPr>
                <w:sz w:val="28"/>
                <w:szCs w:val="28"/>
              </w:rPr>
            </w:pPr>
            <w:r w:rsidRPr="00EC0B85">
              <w:rPr>
                <w:sz w:val="28"/>
                <w:szCs w:val="28"/>
              </w:rPr>
              <w:t xml:space="preserve">Со скалы крутой скатится – </w:t>
            </w:r>
          </w:p>
          <w:p w:rsidR="00873499" w:rsidRPr="00EC0B85" w:rsidRDefault="00873499" w:rsidP="00815005">
            <w:pPr>
              <w:rPr>
                <w:sz w:val="28"/>
                <w:szCs w:val="28"/>
              </w:rPr>
            </w:pPr>
            <w:r w:rsidRPr="00EC0B85">
              <w:rPr>
                <w:sz w:val="28"/>
                <w:szCs w:val="28"/>
              </w:rPr>
              <w:t xml:space="preserve">Есть могучих два крыла </w:t>
            </w:r>
          </w:p>
          <w:p w:rsidR="00873499" w:rsidRPr="00EC0B85" w:rsidRDefault="00873499" w:rsidP="00815005">
            <w:r w:rsidRPr="00EC0B85">
              <w:rPr>
                <w:sz w:val="28"/>
                <w:szCs w:val="28"/>
              </w:rPr>
              <w:t>У хозяина… (орла)</w:t>
            </w:r>
          </w:p>
          <w:p w:rsidR="00873499" w:rsidRPr="00EC0B85" w:rsidRDefault="00873499" w:rsidP="00815005">
            <w:pPr>
              <w:rPr>
                <w:b/>
                <w:sz w:val="28"/>
                <w:szCs w:val="28"/>
              </w:rPr>
            </w:pPr>
          </w:p>
        </w:tc>
      </w:tr>
    </w:tbl>
    <w:p w:rsidR="00873499" w:rsidRDefault="00873499" w:rsidP="00AF1971">
      <w:pPr>
        <w:rPr>
          <w:b/>
          <w:sz w:val="28"/>
          <w:szCs w:val="28"/>
        </w:rPr>
      </w:pPr>
    </w:p>
    <w:p w:rsidR="00873499" w:rsidRDefault="00873499" w:rsidP="00AF1971">
      <w:pPr>
        <w:rPr>
          <w:b/>
          <w:sz w:val="28"/>
          <w:szCs w:val="28"/>
        </w:rPr>
      </w:pPr>
    </w:p>
    <w:p w:rsidR="00873499" w:rsidRDefault="00873499" w:rsidP="00AF1971">
      <w:pPr>
        <w:rPr>
          <w:b/>
          <w:sz w:val="28"/>
          <w:szCs w:val="28"/>
        </w:rPr>
      </w:pPr>
    </w:p>
    <w:p w:rsidR="00873499" w:rsidRPr="00AF4474" w:rsidRDefault="00873499" w:rsidP="00AF1971">
      <w:pPr>
        <w:rPr>
          <w:sz w:val="28"/>
          <w:szCs w:val="28"/>
        </w:rPr>
      </w:pPr>
    </w:p>
    <w:p w:rsidR="00873499" w:rsidRPr="00AF4474" w:rsidRDefault="00873499" w:rsidP="00AF1971">
      <w:pPr>
        <w:rPr>
          <w:sz w:val="28"/>
          <w:szCs w:val="28"/>
        </w:rPr>
      </w:pPr>
    </w:p>
    <w:p w:rsidR="00873499" w:rsidRPr="00AF4474" w:rsidRDefault="00873499" w:rsidP="00AF1971">
      <w:pPr>
        <w:rPr>
          <w:sz w:val="28"/>
          <w:szCs w:val="28"/>
        </w:rPr>
      </w:pPr>
    </w:p>
    <w:p w:rsidR="00873499" w:rsidRDefault="00873499" w:rsidP="00AF1971">
      <w:pPr>
        <w:ind w:left="360" w:firstLine="348"/>
        <w:jc w:val="center"/>
        <w:rPr>
          <w:b/>
          <w:sz w:val="36"/>
          <w:szCs w:val="28"/>
        </w:rPr>
      </w:pPr>
      <w:r>
        <w:rPr>
          <w:b/>
          <w:sz w:val="36"/>
          <w:szCs w:val="28"/>
        </w:rPr>
        <w:t xml:space="preserve">К уроку №6  </w:t>
      </w:r>
      <w:r>
        <w:rPr>
          <w:b/>
          <w:sz w:val="36"/>
          <w:szCs w:val="28"/>
          <w:lang w:val="en-US"/>
        </w:rPr>
        <w:t>II</w:t>
      </w:r>
      <w:r>
        <w:rPr>
          <w:b/>
          <w:sz w:val="36"/>
          <w:szCs w:val="28"/>
        </w:rPr>
        <w:t xml:space="preserve"> четверть упр. 5</w: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5E56D7">
      <w:pPr>
        <w:tabs>
          <w:tab w:val="left" w:pos="1423"/>
        </w:tabs>
        <w:jc w:val="center"/>
        <w:rPr>
          <w:sz w:val="28"/>
          <w:szCs w:val="28"/>
        </w:rPr>
      </w:pPr>
      <w:r w:rsidRPr="0033463B">
        <w:rPr>
          <w:noProof/>
        </w:rPr>
        <w:pict>
          <v:shape id="Рисунок 11" o:spid="_x0000_i1030" type="#_x0000_t75" style="width:281.25pt;height:222.75pt;visibility:visible">
            <v:imagedata r:id="rId52" o:title="" blacklevel="7864f"/>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framePr w:w="9105" w:h="3557" w:hSpace="10080" w:wrap="notBeside" w:vAnchor="text" w:hAnchor="margin" w:x="1" w:y="1"/>
        <w:widowControl w:val="0"/>
        <w:autoSpaceDE w:val="0"/>
        <w:autoSpaceDN w:val="0"/>
        <w:adjustRightInd w:val="0"/>
        <w:jc w:val="center"/>
      </w:pPr>
      <w:r w:rsidRPr="0033463B">
        <w:rPr>
          <w:noProof/>
        </w:rPr>
        <w:pict>
          <v:shape id="Рисунок 12" o:spid="_x0000_i1031" type="#_x0000_t75" style="width:294pt;height:233.25pt;visibility:visible">
            <v:imagedata r:id="rId53" o:title="" blacklevel="3932f"/>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Pr="00162801" w:rsidRDefault="00873499" w:rsidP="00AF1971">
      <w:pPr>
        <w:ind w:left="360" w:firstLine="348"/>
        <w:jc w:val="center"/>
        <w:rPr>
          <w:b/>
          <w:sz w:val="36"/>
          <w:szCs w:val="28"/>
        </w:rPr>
      </w:pPr>
      <w:r>
        <w:rPr>
          <w:b/>
          <w:sz w:val="36"/>
          <w:szCs w:val="28"/>
        </w:rPr>
        <w:t xml:space="preserve">К уроку №1  </w:t>
      </w:r>
      <w:r>
        <w:rPr>
          <w:b/>
          <w:sz w:val="36"/>
          <w:szCs w:val="28"/>
          <w:lang w:val="en-US"/>
        </w:rPr>
        <w:t>III</w:t>
      </w:r>
      <w:r>
        <w:rPr>
          <w:b/>
          <w:sz w:val="36"/>
          <w:szCs w:val="28"/>
        </w:rPr>
        <w:t xml:space="preserve"> четверть упр. </w:t>
      </w:r>
      <w:r w:rsidRPr="00162801">
        <w:rPr>
          <w:b/>
          <w:sz w:val="36"/>
          <w:szCs w:val="28"/>
        </w:rPr>
        <w:t>1</w:t>
      </w:r>
    </w:p>
    <w:p w:rsidR="00873499" w:rsidRDefault="00873499" w:rsidP="00AF1971">
      <w:pPr>
        <w:tabs>
          <w:tab w:val="left" w:pos="1423"/>
        </w:tabs>
        <w:rPr>
          <w:sz w:val="28"/>
          <w:szCs w:val="28"/>
        </w:rPr>
      </w:pPr>
      <w:r>
        <w:rPr>
          <w:noProof/>
        </w:rPr>
        <w:pict>
          <v:shape id="Рисунок 115" o:spid="_x0000_s1125" type="#_x0000_t75" style="position:absolute;margin-left:.05pt;margin-top:.05pt;width:438pt;height:665.25pt;z-index:251698176;visibility:visible;mso-wrap-distance-left:7in;mso-wrap-distance-right:7in;mso-position-horizontal-relative:margin" o:allowincell="f">
            <v:imagedata r:id="rId54" o:title="" gain="74473f" blacklevel="1966f"/>
            <w10:wrap anchorx="margin"/>
          </v:shape>
        </w:pict>
      </w: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tabs>
          <w:tab w:val="left" w:pos="1423"/>
        </w:tabs>
        <w:rPr>
          <w:sz w:val="28"/>
          <w:szCs w:val="28"/>
        </w:rPr>
      </w:pPr>
    </w:p>
    <w:p w:rsidR="00873499" w:rsidRDefault="00873499" w:rsidP="00AF1971">
      <w:pPr>
        <w:rPr>
          <w:sz w:val="28"/>
          <w:szCs w:val="28"/>
        </w:rPr>
      </w:pPr>
      <w:r>
        <w:rPr>
          <w:noProof/>
        </w:rPr>
        <w:pict>
          <v:shape id="Рисунок 116" o:spid="_x0000_s1126" type="#_x0000_t75" style="position:absolute;margin-left:-9pt;margin-top:0;width:465pt;height:738pt;z-index:251699200;visibility:visible;mso-wrap-distance-left:7in;mso-wrap-distance-right:7in;mso-position-horizontal-relative:margin">
            <v:imagedata r:id="rId55" o:title="" gain="112993f" blacklevel="5898f"/>
            <w10:wrap anchorx="margin"/>
          </v:shape>
        </w:pict>
      </w: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r>
        <w:rPr>
          <w:noProof/>
        </w:rPr>
        <w:pict>
          <v:shape id="Рисунок 117" o:spid="_x0000_s1127" type="#_x0000_t75" style="position:absolute;margin-left:-18pt;margin-top:1.9pt;width:474.55pt;height:729pt;z-index:251700224;visibility:visible;mso-wrap-distance-left:7in;mso-wrap-distance-right:7in;mso-position-horizontal-relative:margin">
            <v:imagedata r:id="rId56" o:title="" gain="93623f" blacklevel="1966f"/>
            <w10:wrap anchorx="margin"/>
          </v:shape>
        </w:pict>
      </w: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r>
        <w:rPr>
          <w:noProof/>
        </w:rPr>
        <w:pict>
          <v:shape id="Рисунок 118" o:spid="_x0000_s1128" type="#_x0000_t75" style="position:absolute;margin-left:0;margin-top:-9pt;width:468.7pt;height:747pt;z-index:251701248;visibility:visible;mso-wrap-distance-left:7in;mso-wrap-distance-right:7in;mso-position-horizontal-relative:margin">
            <v:imagedata r:id="rId57" o:title="" gain="86232f" blacklevel="1966f"/>
            <w10:wrap anchorx="margin"/>
          </v:shape>
        </w:pict>
      </w: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ind w:left="360" w:firstLine="348"/>
        <w:jc w:val="center"/>
        <w:rPr>
          <w:b/>
          <w:sz w:val="36"/>
          <w:szCs w:val="28"/>
        </w:rPr>
      </w:pPr>
      <w:r>
        <w:rPr>
          <w:b/>
          <w:sz w:val="36"/>
          <w:szCs w:val="28"/>
        </w:rPr>
        <w:t xml:space="preserve">К уроку №7  </w:t>
      </w:r>
      <w:r>
        <w:rPr>
          <w:b/>
          <w:sz w:val="36"/>
          <w:szCs w:val="28"/>
          <w:lang w:val="en-US"/>
        </w:rPr>
        <w:t>IV</w:t>
      </w:r>
      <w:r>
        <w:rPr>
          <w:b/>
          <w:sz w:val="36"/>
          <w:szCs w:val="28"/>
        </w:rPr>
        <w:t xml:space="preserve"> четверть упр. 1</w:t>
      </w:r>
    </w:p>
    <w:p w:rsidR="00873499" w:rsidRDefault="00873499" w:rsidP="00AF1971">
      <w:pPr>
        <w:ind w:left="360" w:firstLine="348"/>
        <w:jc w:val="center"/>
        <w:rPr>
          <w:b/>
          <w:sz w:val="36"/>
          <w:szCs w:val="28"/>
        </w:rPr>
      </w:pPr>
      <w:r>
        <w:rPr>
          <w:noProof/>
        </w:rPr>
        <w:pict>
          <v:shape id="Рисунок 119" o:spid="_x0000_s1129" type="#_x0000_t75" style="position:absolute;left:0;text-align:left;margin-left:-6.1pt;margin-top:20.7pt;width:464.3pt;height:666.5pt;z-index:251702272;visibility:visible;mso-wrap-distance-left:7in;mso-wrap-distance-right:7in;mso-position-horizontal-relative:margin">
            <v:imagedata r:id="rId58" o:title="" gain="86232f" blacklevel="-1966f"/>
            <w10:wrap anchorx="margin"/>
          </v:shape>
        </w:pict>
      </w:r>
    </w:p>
    <w:p w:rsidR="00873499" w:rsidRDefault="00873499" w:rsidP="00AF1971">
      <w:pPr>
        <w:ind w:left="360" w:firstLine="348"/>
        <w:jc w:val="center"/>
        <w:rPr>
          <w:b/>
          <w:sz w:val="36"/>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p w:rsidR="00873499" w:rsidRDefault="00873499" w:rsidP="00AF1971">
      <w:pPr>
        <w:rPr>
          <w:sz w:val="28"/>
          <w:szCs w:val="28"/>
        </w:rPr>
      </w:pPr>
    </w:p>
    <w:sectPr w:rsidR="00873499" w:rsidSect="005E56D7">
      <w:pgSz w:w="11906" w:h="16838"/>
      <w:pgMar w:top="709"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149"/>
    <w:multiLevelType w:val="hybridMultilevel"/>
    <w:tmpl w:val="61E871F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5214E6C"/>
    <w:multiLevelType w:val="hybridMultilevel"/>
    <w:tmpl w:val="686ED6FE"/>
    <w:lvl w:ilvl="0" w:tplc="6C3E0E18">
      <w:start w:val="1"/>
      <w:numFmt w:val="decimal"/>
      <w:lvlText w:val="%1."/>
      <w:lvlJc w:val="left"/>
      <w:pPr>
        <w:tabs>
          <w:tab w:val="num" w:pos="720"/>
        </w:tabs>
        <w:ind w:left="720" w:hanging="360"/>
      </w:pPr>
      <w:rPr>
        <w:rFonts w:cs="Times New Roman"/>
        <w:b/>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E137123"/>
    <w:multiLevelType w:val="singleLevel"/>
    <w:tmpl w:val="217C1542"/>
    <w:lvl w:ilvl="0">
      <w:start w:val="4"/>
      <w:numFmt w:val="decimal"/>
      <w:lvlText w:val="%1."/>
      <w:legacy w:legacy="1" w:legacySpace="0" w:legacyIndent="237"/>
      <w:lvlJc w:val="left"/>
      <w:rPr>
        <w:rFonts w:ascii="Times New Roman" w:hAnsi="Times New Roman" w:cs="Times New Roman" w:hint="default"/>
      </w:rPr>
    </w:lvl>
  </w:abstractNum>
  <w:abstractNum w:abstractNumId="3">
    <w:nsid w:val="2D4977C7"/>
    <w:multiLevelType w:val="hybridMultilevel"/>
    <w:tmpl w:val="A210B2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37D3788"/>
    <w:multiLevelType w:val="hybridMultilevel"/>
    <w:tmpl w:val="B91CDF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6A3F4C42"/>
    <w:multiLevelType w:val="hybridMultilevel"/>
    <w:tmpl w:val="F02A29C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7EC473C2"/>
    <w:multiLevelType w:val="hybridMultilevel"/>
    <w:tmpl w:val="F990CD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2"/>
    <w:lvlOverride w:ilvl="0">
      <w:lvl w:ilvl="0">
        <w:start w:val="4"/>
        <w:numFmt w:val="decimal"/>
        <w:lvlText w:val="%1."/>
        <w:legacy w:legacy="1" w:legacySpace="0" w:legacyIndent="238"/>
        <w:lvlJc w:val="left"/>
        <w:rPr>
          <w:rFonts w:ascii="Times New Roman" w:hAnsi="Times New Roman" w:cs="Times New Roman" w:hint="default"/>
        </w:rPr>
      </w:lvl>
    </w:lvlOverride>
  </w:num>
  <w:num w:numId="3">
    <w:abstractNumId w:val="4"/>
  </w:num>
  <w:num w:numId="4">
    <w:abstractNumId w:val="5"/>
  </w:num>
  <w:num w:numId="5">
    <w:abstractNumId w:val="0"/>
  </w:num>
  <w:num w:numId="6">
    <w:abstractNumId w:val="3"/>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438F"/>
    <w:rsid w:val="000E473F"/>
    <w:rsid w:val="000F4379"/>
    <w:rsid w:val="00120F95"/>
    <w:rsid w:val="00162801"/>
    <w:rsid w:val="001F7EAA"/>
    <w:rsid w:val="002D7E20"/>
    <w:rsid w:val="0033463B"/>
    <w:rsid w:val="00344A54"/>
    <w:rsid w:val="003B4A65"/>
    <w:rsid w:val="004D4982"/>
    <w:rsid w:val="005E56D7"/>
    <w:rsid w:val="006908ED"/>
    <w:rsid w:val="007B3A11"/>
    <w:rsid w:val="00813B77"/>
    <w:rsid w:val="00815005"/>
    <w:rsid w:val="00873499"/>
    <w:rsid w:val="0088438F"/>
    <w:rsid w:val="00891452"/>
    <w:rsid w:val="008B7077"/>
    <w:rsid w:val="00A35B7C"/>
    <w:rsid w:val="00A74C19"/>
    <w:rsid w:val="00AF1971"/>
    <w:rsid w:val="00AF4474"/>
    <w:rsid w:val="00BF492A"/>
    <w:rsid w:val="00D20DF6"/>
    <w:rsid w:val="00DD4D97"/>
    <w:rsid w:val="00E179CF"/>
    <w:rsid w:val="00EC0B85"/>
    <w:rsid w:val="00F447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37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44A5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44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4A54"/>
    <w:rPr>
      <w:rFonts w:ascii="Tahoma" w:hAnsi="Tahoma" w:cs="Tahoma"/>
      <w:sz w:val="16"/>
      <w:szCs w:val="16"/>
    </w:rPr>
  </w:style>
  <w:style w:type="paragraph" w:styleId="Footer">
    <w:name w:val="footer"/>
    <w:basedOn w:val="Normal"/>
    <w:link w:val="FooterChar"/>
    <w:uiPriority w:val="99"/>
    <w:rsid w:val="00344A54"/>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344A54"/>
    <w:rPr>
      <w:rFonts w:ascii="Times New Roman" w:hAnsi="Times New Roman" w:cs="Times New Roman"/>
      <w:sz w:val="24"/>
      <w:szCs w:val="24"/>
    </w:rPr>
  </w:style>
  <w:style w:type="character" w:styleId="PageNumber">
    <w:name w:val="page number"/>
    <w:basedOn w:val="DefaultParagraphFont"/>
    <w:uiPriority w:val="99"/>
    <w:rsid w:val="00344A54"/>
    <w:rPr>
      <w:rFonts w:cs="Times New Roman"/>
    </w:rPr>
  </w:style>
  <w:style w:type="paragraph" w:styleId="Header">
    <w:name w:val="header"/>
    <w:basedOn w:val="Normal"/>
    <w:link w:val="HeaderChar"/>
    <w:uiPriority w:val="99"/>
    <w:rsid w:val="00344A54"/>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344A54"/>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emf"/><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emf"/><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63</Pages>
  <Words>6522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четверть – 9 часов</dc:title>
  <dc:subject/>
  <dc:creator>User</dc:creator>
  <cp:keywords/>
  <dc:description/>
  <cp:lastModifiedBy>ольга</cp:lastModifiedBy>
  <cp:revision>2</cp:revision>
  <dcterms:created xsi:type="dcterms:W3CDTF">2011-06-12T16:44:00Z</dcterms:created>
  <dcterms:modified xsi:type="dcterms:W3CDTF">2011-06-12T16:44:00Z</dcterms:modified>
</cp:coreProperties>
</file>