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8E" w:rsidRPr="00604C0E" w:rsidRDefault="00CB158E" w:rsidP="00604C0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План-конспект урока</w:t>
      </w:r>
    </w:p>
    <w:tbl>
      <w:tblPr>
        <w:tblpPr w:leftFromText="180" w:rightFromText="180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5792"/>
      </w:tblGrid>
      <w:tr w:rsidR="00CB158E" w:rsidRPr="009C69FE" w:rsidTr="00604C0E">
        <w:tc>
          <w:tcPr>
            <w:tcW w:w="4927" w:type="dxa"/>
          </w:tcPr>
          <w:p w:rsidR="00CB158E" w:rsidRPr="009C69FE" w:rsidRDefault="00CB158E" w:rsidP="00604C0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9C69FE">
              <w:rPr>
                <w:rFonts w:ascii="Times New Roman" w:hAnsi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5792" w:type="dxa"/>
          </w:tcPr>
          <w:p w:rsidR="00CB158E" w:rsidRPr="009C69FE" w:rsidRDefault="00CB158E" w:rsidP="00604C0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C69FE">
              <w:rPr>
                <w:rFonts w:ascii="Times New Roman" w:hAnsi="Times New Roman"/>
                <w:i/>
                <w:sz w:val="24"/>
                <w:szCs w:val="24"/>
              </w:rPr>
              <w:t xml:space="preserve">            Деятельность учащегося</w:t>
            </w:r>
          </w:p>
        </w:tc>
      </w:tr>
      <w:tr w:rsidR="00CB158E" w:rsidRPr="009C69FE" w:rsidTr="00604C0E">
        <w:tc>
          <w:tcPr>
            <w:tcW w:w="10719" w:type="dxa"/>
            <w:gridSpan w:val="2"/>
          </w:tcPr>
          <w:p w:rsidR="00CB158E" w:rsidRPr="009C69FE" w:rsidRDefault="00CB158E" w:rsidP="00604C0E">
            <w:pPr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                                       І. Подготовительная часть урока – 10 мин.</w:t>
            </w:r>
          </w:p>
        </w:tc>
      </w:tr>
      <w:tr w:rsidR="00CB158E" w:rsidRPr="009C69FE" w:rsidTr="00604C0E">
        <w:tc>
          <w:tcPr>
            <w:tcW w:w="4927" w:type="dxa"/>
          </w:tcPr>
          <w:p w:rsidR="00CB158E" w:rsidRPr="009C69FE" w:rsidRDefault="00CB158E" w:rsidP="00604C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1. Организационный момент: Зимой имеется очень много возможностей для интересных, увлекательных и полезных для здоровья игр и развлечений на свежем воздухе. На этом уроке мы с вами будем вновь кататься на лыжах и разучим новые игры.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color w:val="000080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2. Игровое упражнение </w:t>
            </w:r>
            <w:r w:rsidRPr="009C69FE">
              <w:rPr>
                <w:rFonts w:ascii="Times New Roman" w:hAnsi="Times New Roman"/>
                <w:color w:val="000080"/>
                <w:sz w:val="24"/>
                <w:szCs w:val="24"/>
              </w:rPr>
              <w:t>«Кто дальше проскользит?»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2" w:type="dxa"/>
          </w:tcPr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1.Построение в одну шеренгу с лыжами в руках. Перестроение в колонну по одному. Перемещение к месту занятий, дистанция 2-3 шага.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2.Учащиеся строятся в  колонну. Поочередно выполняют разбег на лыжах, затем энергично отталкиваются (в определенном месте) и скользят на двух лыжах до полной остановки.</w:t>
            </w:r>
          </w:p>
        </w:tc>
      </w:tr>
      <w:tr w:rsidR="00CB158E" w:rsidRPr="009C69FE" w:rsidTr="00604C0E">
        <w:tc>
          <w:tcPr>
            <w:tcW w:w="10719" w:type="dxa"/>
            <w:gridSpan w:val="2"/>
          </w:tcPr>
          <w:p w:rsidR="00CB158E" w:rsidRPr="009C69FE" w:rsidRDefault="00CB158E" w:rsidP="00604C0E">
            <w:pPr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  <w:r w:rsidRPr="009C69F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  ІІ. Основная часть урока – 25 мин.</w:t>
            </w:r>
          </w:p>
        </w:tc>
      </w:tr>
      <w:tr w:rsidR="00CB158E" w:rsidRPr="009C69FE" w:rsidTr="00604C0E">
        <w:tc>
          <w:tcPr>
            <w:tcW w:w="4927" w:type="dxa"/>
          </w:tcPr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80"/>
                <w:sz w:val="24"/>
                <w:szCs w:val="24"/>
                <w:u w:val="single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Комплекс упражнений </w:t>
            </w:r>
            <w:r w:rsidRPr="009C69FE">
              <w:rPr>
                <w:rFonts w:ascii="Times New Roman" w:hAnsi="Times New Roman"/>
                <w:color w:val="000080"/>
                <w:sz w:val="24"/>
                <w:szCs w:val="24"/>
                <w:u w:val="single"/>
              </w:rPr>
              <w:t xml:space="preserve">«Лыжник – лыжи – палки»: </w:t>
            </w:r>
            <w:r w:rsidRPr="009C69F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(рис. № 1)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color w:val="000080"/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Рисунок 2" o:spid="_x0000_s1026" type="#_x0000_t75" style="position:absolute;margin-left:8.8pt;margin-top:12.1pt;width:210pt;height:101.45pt;z-index:-251660288;visibility:visible;mso-wrap-distance-left:7in;mso-wrap-distance-top:2.9pt;mso-wrap-distance-right:7in;mso-wrap-distance-bottom:2.9pt;mso-position-horizontal-relative:margin" wrapcoords="-231 -480 -231 21920 21831 21920 21831 -480 -231 -480" stroked="t" strokecolor="purple" strokeweight="2.25pt">
                  <v:imagedata r:id="rId5" o:title=""/>
                  <w10:wrap type="through" anchorx="margin"/>
                </v:shape>
              </w:pict>
            </w:r>
          </w:p>
          <w:p w:rsidR="00CB158E" w:rsidRPr="009C69FE" w:rsidRDefault="00CB158E" w:rsidP="00486F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C69FE">
              <w:rPr>
                <w:rFonts w:ascii="Times New Roman" w:hAnsi="Times New Roman"/>
                <w:color w:val="000080"/>
                <w:sz w:val="24"/>
                <w:szCs w:val="24"/>
                <w:u w:val="single"/>
              </w:rPr>
              <w:t>2.</w:t>
            </w:r>
            <w:r w:rsidRPr="009C69FE">
              <w:rPr>
                <w:rFonts w:ascii="Times New Roman" w:hAnsi="Times New Roman"/>
                <w:b/>
                <w:color w:val="17365D"/>
                <w:sz w:val="24"/>
                <w:szCs w:val="24"/>
                <w:u w:val="single"/>
              </w:rPr>
              <w:t>Скользящий шаг</w:t>
            </w:r>
            <w:r w:rsidRPr="009C69F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без палок 10 минут с сохранением дистанции 3-5м.</w:t>
            </w:r>
          </w:p>
          <w:p w:rsidR="00CB158E" w:rsidRPr="009C69FE" w:rsidRDefault="00CB158E" w:rsidP="00486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(рис. № 2)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Рисунок 3" o:spid="_x0000_s1027" type="#_x0000_t75" style="position:absolute;margin-left:4.65pt;margin-top:-.7pt;width:220.25pt;height:106.55pt;z-index:-251659264;visibility:visible;mso-wrap-distance-left:7in;mso-wrap-distance-top:2.9pt;mso-wrap-distance-right:7in;mso-wrap-distance-bottom:2.9pt;mso-position-horizontal-relative:margin" wrapcoords="-220 -456 -220 21904 21820 21904 21820 -456 -220 -456" filled="t" stroked="t" strokecolor="purple" strokeweight="2.25pt">
                  <v:imagedata r:id="rId6" o:title=""/>
                  <w10:wrap type="through" anchorx="margin"/>
                </v:shape>
              </w:pict>
            </w: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486F2B">
            <w:pPr>
              <w:ind w:left="360"/>
              <w:rPr>
                <w:b/>
                <w:sz w:val="28"/>
                <w:szCs w:val="28"/>
                <w:u w:val="single"/>
              </w:rPr>
            </w:pPr>
            <w:r w:rsidRPr="009C69FE">
              <w:rPr>
                <w:b/>
                <w:sz w:val="28"/>
                <w:szCs w:val="28"/>
              </w:rPr>
              <w:t xml:space="preserve">3.Упражнения на склоне, </w:t>
            </w:r>
            <w:r w:rsidRPr="009C69FE">
              <w:rPr>
                <w:sz w:val="28"/>
                <w:szCs w:val="28"/>
              </w:rPr>
              <w:t>техника спуска со склона.</w:t>
            </w: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1C62F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B158E" w:rsidRPr="009C69FE" w:rsidRDefault="00CB158E" w:rsidP="008921C1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u w:val="single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4.</w:t>
            </w:r>
            <w:r w:rsidRPr="009C69F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Подвижная игра </w:t>
            </w:r>
            <w:r w:rsidRPr="009C69FE">
              <w:rPr>
                <w:rFonts w:ascii="Times New Roman" w:hAnsi="Times New Roman"/>
                <w:color w:val="008000"/>
                <w:sz w:val="24"/>
                <w:szCs w:val="24"/>
                <w:u w:val="single"/>
              </w:rPr>
              <w:t>«Сороконожки на лыжах»</w:t>
            </w:r>
          </w:p>
          <w:p w:rsidR="00CB158E" w:rsidRPr="009C69FE" w:rsidRDefault="00CB158E" w:rsidP="008921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                        (рис. № 3)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Дети делятся на две равные команды и соревнуются в быстрейшем прохождении обусловленной дистанции, не пользуясь лыжными палками.</w:t>
            </w:r>
            <w:r>
              <w:rPr>
                <w:noProof/>
              </w:rPr>
              <w:pict>
                <v:shape id="Рисунок 5" o:spid="_x0000_s1028" type="#_x0000_t75" style="position:absolute;margin-left:8.8pt;margin-top:3.9pt;width:193.7pt;height:114.4pt;z-index:-251657216;visibility:visible;mso-wrap-distance-left:7in;mso-wrap-distance-top:2.9pt;mso-wrap-distance-right:7in;mso-wrap-distance-bottom:2.9pt;mso-position-horizontal-relative:margin;mso-position-vertical-relative:text" wrapcoords="-251 -424 -251 21882 21851 21882 21851 -424 -251 -424" stroked="t" strokecolor="gray" strokeweight="2.25pt">
                  <v:imagedata r:id="rId7" o:title="" croptop="7668f" cropright="-41f"/>
                  <w10:wrap type="through" anchorx="margin"/>
                </v:shape>
              </w:pict>
            </w:r>
          </w:p>
          <w:p w:rsidR="00CB158E" w:rsidRPr="009C69FE" w:rsidRDefault="00CB158E" w:rsidP="008921C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 id="Рисунок 4" o:spid="_x0000_s1029" type="#_x0000_t75" style="position:absolute;left:0;text-align:left;margin-left:31.65pt;margin-top:42.3pt;width:171.7pt;height:97.7pt;z-index:-251658240;visibility:visible;mso-wrap-distance-left:7in;mso-wrap-distance-top:2.9pt;mso-wrap-distance-right:7in;mso-wrap-distance-bottom:2.9pt;mso-position-horizontal-relative:margin" wrapcoords="-283 -498 -283 21932 21883 21932 21883 -498 -283 -498" stroked="t" strokecolor="gray" strokeweight="2.25pt">
                  <v:imagedata r:id="rId8" o:title=""/>
                  <w10:wrap type="through" anchorx="margin"/>
                </v:shape>
              </w:pict>
            </w:r>
            <w:r w:rsidRPr="009C69FE">
              <w:rPr>
                <w:rFonts w:ascii="Times New Roman" w:hAnsi="Times New Roman"/>
                <w:sz w:val="24"/>
                <w:szCs w:val="24"/>
              </w:rPr>
              <w:t xml:space="preserve">Подвижная игра </w:t>
            </w:r>
            <w:r w:rsidRPr="009C69F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«Лисенок и медвежонок»   </w:t>
            </w: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(рис. № 4)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На лыжне расставить 5-7 меток (лыжные палки, флажки, кубики)</w:t>
            </w:r>
          </w:p>
        </w:tc>
        <w:tc>
          <w:tcPr>
            <w:tcW w:w="5792" w:type="dxa"/>
          </w:tcPr>
          <w:p w:rsidR="00CB158E" w:rsidRPr="009C69FE" w:rsidRDefault="00CB158E" w:rsidP="00604C0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Перенос веса тела с одной ноги на другую;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Стоя на двух лыжах, опуститься в полуприсед и затем подняться;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Прыжки на месте с ноги на ногу;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Прыжки – подскоки на месте на двух лыжах;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Небольшие махи слегка согнутой ногой назад и вперед.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Поочередные махи руками вперед и назад;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Небольшой выпад вперед правой, затем левой ногой;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Поочередный выпад вперед с махом то левой, то правой рукой вперед и назад при разноименном сочетании работы рук и ног.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Поворот переступанием на месте вокруг пяток лыж;</w:t>
            </w:r>
          </w:p>
          <w:p w:rsidR="00CB158E" w:rsidRPr="009C69FE" w:rsidRDefault="00CB158E" w:rsidP="00604C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Приставные шаги в сторону.</w:t>
            </w:r>
          </w:p>
          <w:p w:rsidR="00CB158E" w:rsidRPr="009C69FE" w:rsidRDefault="00CB158E" w:rsidP="00604C0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486F2B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         Пройти дистанцию 500м.</w:t>
            </w:r>
          </w:p>
          <w:p w:rsidR="00CB158E" w:rsidRPr="009C69FE" w:rsidRDefault="00CB158E" w:rsidP="001C62FA">
            <w:pPr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(2 круга) скользящим шагом без палок.</w:t>
            </w:r>
          </w:p>
          <w:p w:rsidR="00CB158E" w:rsidRPr="009C69FE" w:rsidRDefault="00CB158E" w:rsidP="001C62FA">
            <w:pPr>
              <w:spacing w:after="0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486F2B">
            <w:pPr>
              <w:rPr>
                <w:b/>
                <w:sz w:val="28"/>
                <w:szCs w:val="28"/>
                <w:u w:val="single"/>
              </w:rPr>
            </w:pPr>
            <w:r w:rsidRPr="009C69FE">
              <w:rPr>
                <w:sz w:val="28"/>
                <w:szCs w:val="28"/>
              </w:rPr>
              <w:t>3.</w:t>
            </w:r>
            <w:r w:rsidRPr="009C69FE">
              <w:rPr>
                <w:b/>
                <w:sz w:val="28"/>
                <w:szCs w:val="28"/>
                <w:u w:val="single"/>
              </w:rPr>
              <w:t>Выполнить задания при  спуске:</w:t>
            </w:r>
          </w:p>
          <w:p w:rsidR="00CB158E" w:rsidRPr="009C69FE" w:rsidRDefault="00CB158E" w:rsidP="00486F2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Спуститься со склона в наклоне на полусогнутых ногах, спуститься с горы глубоко присев, с различным положением рук (вперед, вверх, в стороны)</w:t>
            </w:r>
          </w:p>
          <w:p w:rsidR="00CB158E" w:rsidRPr="009C69FE" w:rsidRDefault="00CB158E" w:rsidP="00486F2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Спуститься в высокой стойке с руками, поднятыми вверх, в стороны, вперед;</w:t>
            </w:r>
          </w:p>
          <w:p w:rsidR="00CB158E" w:rsidRPr="009C69FE" w:rsidRDefault="00CB158E" w:rsidP="00486F2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При спуске проехать через ворота из двух лыжных палок, поставленных наклонно одна к другой, или под планкой, укрепленной на высоте 80-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9C69FE">
                <w:rPr>
                  <w:rFonts w:ascii="Times New Roman" w:hAnsi="Times New Roman"/>
                  <w:sz w:val="24"/>
                  <w:szCs w:val="24"/>
                </w:rPr>
                <w:t>100 см</w:t>
              </w:r>
            </w:smartTag>
            <w:r w:rsidRPr="009C69F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158E" w:rsidRPr="009C69FE" w:rsidRDefault="00CB158E" w:rsidP="005A7E1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При спуске проехать через несколько ворот, поставленных на некотором расстоянии друг от друга.</w:t>
            </w:r>
          </w:p>
          <w:p w:rsidR="00CB158E" w:rsidRPr="009C69FE" w:rsidRDefault="00CB158E" w:rsidP="005A7E1D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9728E8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Подвижная игра: </w:t>
            </w:r>
            <w:r w:rsidRPr="009C69FE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 xml:space="preserve">«Сороконожка на лыжах» </w:t>
            </w:r>
            <w:r w:rsidRPr="009C69FE">
              <w:rPr>
                <w:rFonts w:ascii="Times New Roman" w:hAnsi="Times New Roman"/>
                <w:sz w:val="24"/>
                <w:szCs w:val="24"/>
              </w:rPr>
              <w:t>Каждая команда выстраивается в колонну по одному. Держась одной рукой за веревку, все лыжники по команде учителя одновременно начинают движение со старта до финиша.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      Команда, которая быстрее пройдет линию финиша, не разъединившись на ходу, считается победительницей.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58E" w:rsidRPr="009C69FE" w:rsidRDefault="00CB158E" w:rsidP="008921C1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Подвижная игра: </w:t>
            </w:r>
            <w:r w:rsidRPr="009C69F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«Лисенок и медвежонок»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Играющие должны пройти между палок или стоек на лыжах произвольным способом, совершая повороты и огибая метки то с правой стороны, то с левой стороны. Кто не свалит и не наступит на метку, становится «лисенком», кто столкнет метку «медвежонком»</w:t>
            </w:r>
          </w:p>
          <w:p w:rsidR="00CB158E" w:rsidRPr="009C69FE" w:rsidRDefault="00CB158E" w:rsidP="00604C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58E" w:rsidRPr="009C69FE" w:rsidTr="00604C0E">
        <w:tc>
          <w:tcPr>
            <w:tcW w:w="10719" w:type="dxa"/>
            <w:gridSpan w:val="2"/>
          </w:tcPr>
          <w:p w:rsidR="00CB158E" w:rsidRPr="009C69FE" w:rsidRDefault="00CB158E" w:rsidP="00604C0E">
            <w:pPr>
              <w:ind w:left="360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Pr="009C69F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ІІІ. Заключительная часть урока – 5 мин.</w:t>
            </w:r>
          </w:p>
        </w:tc>
      </w:tr>
      <w:tr w:rsidR="00CB158E" w:rsidRPr="009C69FE" w:rsidTr="009728E8">
        <w:trPr>
          <w:trHeight w:val="90"/>
        </w:trPr>
        <w:tc>
          <w:tcPr>
            <w:tcW w:w="10719" w:type="dxa"/>
            <w:gridSpan w:val="2"/>
          </w:tcPr>
          <w:p w:rsidR="00CB158E" w:rsidRPr="009C69FE" w:rsidRDefault="00CB158E" w:rsidP="00972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>Подведение итогов.</w:t>
            </w:r>
            <w:r w:rsidRPr="009C69FE">
              <w:rPr>
                <w:rFonts w:ascii="Times New Roman" w:hAnsi="Times New Roman"/>
                <w:sz w:val="24"/>
                <w:szCs w:val="24"/>
              </w:rPr>
              <w:t xml:space="preserve"> Упражнения на восстановление дыхания </w:t>
            </w:r>
            <w:r w:rsidRPr="009C69FE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«Очищающее дыхание»:</w:t>
            </w:r>
            <w:r w:rsidRPr="009C69F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B158E" w:rsidRPr="009C69FE" w:rsidRDefault="00CB158E" w:rsidP="009728E8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9C69FE">
              <w:rPr>
                <w:rFonts w:ascii="Times New Roman" w:hAnsi="Times New Roman"/>
                <w:sz w:val="24"/>
                <w:szCs w:val="24"/>
              </w:rPr>
              <w:t>( выполнять в спортивном зале). Сделав медленно глубокий вдох, ненадолго задержать воздух и потом короткими толчками выдыхать его через сложенные трубочкой губы, не надувая щек.</w:t>
            </w:r>
          </w:p>
        </w:tc>
      </w:tr>
    </w:tbl>
    <w:p w:rsidR="00CB158E" w:rsidRPr="00604C0E" w:rsidRDefault="00CB158E">
      <w:pPr>
        <w:rPr>
          <w:rFonts w:ascii="Times New Roman" w:hAnsi="Times New Roman"/>
          <w:sz w:val="24"/>
          <w:szCs w:val="24"/>
        </w:rPr>
      </w:pPr>
    </w:p>
    <w:sectPr w:rsidR="00CB158E" w:rsidRPr="00604C0E" w:rsidSect="00604C0E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numPicBullet w:numPicBulletId="1">
    <w:pict>
      <v:shape id="_x0000_i1026" type="#_x0000_t75" style="width:9pt;height:9pt" o:bullet="t">
        <v:imagedata r:id="rId2" o:title=""/>
      </v:shape>
    </w:pict>
  </w:numPicBullet>
  <w:abstractNum w:abstractNumId="0">
    <w:nsid w:val="000B5B2A"/>
    <w:multiLevelType w:val="hybridMultilevel"/>
    <w:tmpl w:val="286AC3CC"/>
    <w:lvl w:ilvl="0" w:tplc="70503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CA2DD8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CC99FF"/>
      </w:rPr>
    </w:lvl>
    <w:lvl w:ilvl="2" w:tplc="4748FA6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966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4E48A2"/>
    <w:multiLevelType w:val="hybridMultilevel"/>
    <w:tmpl w:val="CF1C1FB2"/>
    <w:lvl w:ilvl="0" w:tplc="6A50113C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75C79DD"/>
    <w:multiLevelType w:val="hybridMultilevel"/>
    <w:tmpl w:val="7284A746"/>
    <w:lvl w:ilvl="0" w:tplc="C660F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A2D1E14"/>
    <w:multiLevelType w:val="hybridMultilevel"/>
    <w:tmpl w:val="1EE0C036"/>
    <w:lvl w:ilvl="0" w:tplc="506E07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C0E"/>
    <w:rsid w:val="00012318"/>
    <w:rsid w:val="001C62FA"/>
    <w:rsid w:val="002703CA"/>
    <w:rsid w:val="004233F6"/>
    <w:rsid w:val="00486F2B"/>
    <w:rsid w:val="005A7E1D"/>
    <w:rsid w:val="00604C0E"/>
    <w:rsid w:val="008921C1"/>
    <w:rsid w:val="009056C5"/>
    <w:rsid w:val="009728E8"/>
    <w:rsid w:val="009C69FE"/>
    <w:rsid w:val="00A62CD4"/>
    <w:rsid w:val="00CB158E"/>
    <w:rsid w:val="00D125BB"/>
    <w:rsid w:val="00FB3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6C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C62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508</Words>
  <Characters>2901</Characters>
  <Application>Microsoft Office Outlook</Application>
  <DocSecurity>0</DocSecurity>
  <Lines>0</Lines>
  <Paragraphs>0</Paragraphs>
  <ScaleCrop>false</ScaleCrop>
  <Company>частное лицо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План-конспект урока</dc:title>
  <dc:subject/>
  <dc:creator>Коноваловы</dc:creator>
  <cp:keywords/>
  <dc:description/>
  <cp:lastModifiedBy>ольга</cp:lastModifiedBy>
  <cp:revision>2</cp:revision>
  <dcterms:created xsi:type="dcterms:W3CDTF">2011-11-19T19:24:00Z</dcterms:created>
  <dcterms:modified xsi:type="dcterms:W3CDTF">2011-11-19T19:24:00Z</dcterms:modified>
</cp:coreProperties>
</file>